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D3814" w14:textId="40ADF120" w:rsidR="007027B1" w:rsidRPr="00685C65" w:rsidRDefault="00700897" w:rsidP="00685C65">
      <w:pPr>
        <w:pStyle w:val="Rubrik1"/>
      </w:pPr>
      <w:r w:rsidRPr="00685C65">
        <w:t>Minnesanteckningar Försörjningsstöds</w:t>
      </w:r>
      <w:r w:rsidR="00685C65">
        <w:t>-</w:t>
      </w:r>
      <w:r w:rsidRPr="00685C65">
        <w:t xml:space="preserve">nätverket </w:t>
      </w:r>
      <w:r w:rsidR="00D454B8">
        <w:t>17 januari 2022</w:t>
      </w:r>
    </w:p>
    <w:p w14:paraId="1B9E711A" w14:textId="108C1529" w:rsidR="00A25044" w:rsidRDefault="00A566DE" w:rsidP="007027B1">
      <w:pPr>
        <w:rPr>
          <w:rFonts w:ascii="Arial" w:hAnsi="Arial" w:cs="Arial"/>
        </w:rPr>
      </w:pPr>
      <w:r w:rsidRPr="000320C9">
        <w:rPr>
          <w:rFonts w:ascii="Arial" w:hAnsi="Arial" w:cs="Arial"/>
          <w:b/>
          <w:bCs/>
        </w:rPr>
        <w:t>Deltagare</w:t>
      </w:r>
      <w:r w:rsidRPr="00BF3F35">
        <w:rPr>
          <w:rFonts w:ascii="Arial" w:hAnsi="Arial" w:cs="Arial"/>
        </w:rPr>
        <w:t xml:space="preserve">: </w:t>
      </w:r>
      <w:r w:rsidR="006E4DB7">
        <w:rPr>
          <w:rFonts w:ascii="Arial" w:hAnsi="Arial" w:cs="Arial"/>
        </w:rPr>
        <w:t xml:space="preserve">Pernilla Hemberg </w:t>
      </w:r>
      <w:r w:rsidR="0089205A">
        <w:rPr>
          <w:rFonts w:ascii="Arial" w:hAnsi="Arial" w:cs="Arial"/>
        </w:rPr>
        <w:t>och Niclas Aug</w:t>
      </w:r>
      <w:r w:rsidR="004E417E">
        <w:rPr>
          <w:rFonts w:ascii="Arial" w:hAnsi="Arial" w:cs="Arial"/>
        </w:rPr>
        <w:t>u</w:t>
      </w:r>
      <w:r w:rsidR="0089205A">
        <w:rPr>
          <w:rFonts w:ascii="Arial" w:hAnsi="Arial" w:cs="Arial"/>
        </w:rPr>
        <w:t xml:space="preserve">stin </w:t>
      </w:r>
      <w:r w:rsidR="006A0A30">
        <w:rPr>
          <w:rFonts w:ascii="Arial" w:hAnsi="Arial" w:cs="Arial"/>
        </w:rPr>
        <w:t xml:space="preserve">(Uddevalla), </w:t>
      </w:r>
      <w:r w:rsidR="0089205A">
        <w:rPr>
          <w:rFonts w:ascii="Arial" w:hAnsi="Arial" w:cs="Arial"/>
        </w:rPr>
        <w:t xml:space="preserve">Ingrid Arnholm och </w:t>
      </w:r>
      <w:r w:rsidR="00241BF7">
        <w:rPr>
          <w:rFonts w:ascii="Arial" w:hAnsi="Arial" w:cs="Arial"/>
        </w:rPr>
        <w:t xml:space="preserve">Olga Karlsson (Lysekil), Annefrid </w:t>
      </w:r>
      <w:proofErr w:type="spellStart"/>
      <w:r w:rsidR="00241BF7">
        <w:rPr>
          <w:rFonts w:ascii="Arial" w:hAnsi="Arial" w:cs="Arial"/>
        </w:rPr>
        <w:t>Logenius</w:t>
      </w:r>
      <w:proofErr w:type="spellEnd"/>
      <w:r w:rsidR="00241BF7">
        <w:rPr>
          <w:rFonts w:ascii="Arial" w:hAnsi="Arial" w:cs="Arial"/>
        </w:rPr>
        <w:t xml:space="preserve"> (Tanum), </w:t>
      </w:r>
      <w:r w:rsidR="00561B06">
        <w:rPr>
          <w:rFonts w:ascii="Arial" w:hAnsi="Arial" w:cs="Arial"/>
        </w:rPr>
        <w:t>Linda Wilhelmsson</w:t>
      </w:r>
      <w:r w:rsidR="0089205A">
        <w:rPr>
          <w:rFonts w:ascii="Arial" w:hAnsi="Arial" w:cs="Arial"/>
        </w:rPr>
        <w:t>, Camilla</w:t>
      </w:r>
      <w:r w:rsidR="008176DC">
        <w:rPr>
          <w:rFonts w:ascii="Arial" w:hAnsi="Arial" w:cs="Arial"/>
        </w:rPr>
        <w:t xml:space="preserve"> Karlsson o</w:t>
      </w:r>
      <w:r w:rsidR="0089205A">
        <w:rPr>
          <w:rFonts w:ascii="Arial" w:hAnsi="Arial" w:cs="Arial"/>
        </w:rPr>
        <w:t xml:space="preserve">ch </w:t>
      </w:r>
      <w:r w:rsidR="001517B6">
        <w:rPr>
          <w:rFonts w:ascii="Arial" w:hAnsi="Arial" w:cs="Arial"/>
        </w:rPr>
        <w:t xml:space="preserve">Sofie Månsson (Vänersborg), </w:t>
      </w:r>
      <w:r w:rsidR="00116ED2">
        <w:rPr>
          <w:rFonts w:ascii="Arial" w:hAnsi="Arial" w:cs="Arial"/>
        </w:rPr>
        <w:t xml:space="preserve">Malin Molander Eriksson (Trollhättan), </w:t>
      </w:r>
      <w:r w:rsidR="0089205A">
        <w:rPr>
          <w:rFonts w:ascii="Arial" w:hAnsi="Arial" w:cs="Arial"/>
        </w:rPr>
        <w:t>Erika Krylberg</w:t>
      </w:r>
      <w:r w:rsidR="00900E6F">
        <w:rPr>
          <w:rFonts w:ascii="Arial" w:hAnsi="Arial" w:cs="Arial"/>
        </w:rPr>
        <w:t xml:space="preserve"> (Sotenäs), </w:t>
      </w:r>
      <w:r w:rsidR="0089205A">
        <w:rPr>
          <w:rFonts w:ascii="Arial" w:hAnsi="Arial" w:cs="Arial"/>
        </w:rPr>
        <w:t xml:space="preserve">Anna </w:t>
      </w:r>
      <w:r w:rsidR="00DF4A11">
        <w:rPr>
          <w:rFonts w:ascii="Arial" w:hAnsi="Arial" w:cs="Arial"/>
        </w:rPr>
        <w:t>Hermansson</w:t>
      </w:r>
      <w:r w:rsidR="00AD7EFE">
        <w:rPr>
          <w:rFonts w:ascii="Arial" w:hAnsi="Arial" w:cs="Arial"/>
        </w:rPr>
        <w:t xml:space="preserve"> (Munkedal), </w:t>
      </w:r>
      <w:r w:rsidR="0028167A">
        <w:rPr>
          <w:rFonts w:ascii="Arial" w:hAnsi="Arial" w:cs="Arial"/>
        </w:rPr>
        <w:t>Yvonne</w:t>
      </w:r>
      <w:r w:rsidR="000F6BB9">
        <w:rPr>
          <w:rFonts w:ascii="Arial" w:hAnsi="Arial" w:cs="Arial"/>
        </w:rPr>
        <w:t xml:space="preserve"> Andersson</w:t>
      </w:r>
      <w:r w:rsidR="00AD7EFE">
        <w:rPr>
          <w:rFonts w:ascii="Arial" w:hAnsi="Arial" w:cs="Arial"/>
        </w:rPr>
        <w:t xml:space="preserve"> (Bengtsfors), </w:t>
      </w:r>
      <w:r w:rsidR="00626F00">
        <w:rPr>
          <w:rFonts w:ascii="Arial" w:hAnsi="Arial" w:cs="Arial"/>
        </w:rPr>
        <w:t>Christina Johansson (Färgelanda),</w:t>
      </w:r>
      <w:r w:rsidR="007D01A4">
        <w:rPr>
          <w:rFonts w:ascii="Arial" w:hAnsi="Arial" w:cs="Arial"/>
        </w:rPr>
        <w:t xml:space="preserve"> </w:t>
      </w:r>
      <w:r w:rsidR="00116ED2">
        <w:rPr>
          <w:rFonts w:ascii="Arial" w:hAnsi="Arial" w:cs="Arial"/>
        </w:rPr>
        <w:t>Pierre G</w:t>
      </w:r>
      <w:r w:rsidR="002B10F7">
        <w:rPr>
          <w:rFonts w:ascii="Arial" w:hAnsi="Arial" w:cs="Arial"/>
        </w:rPr>
        <w:t xml:space="preserve">ünther </w:t>
      </w:r>
      <w:r w:rsidR="007D01A4">
        <w:rPr>
          <w:rFonts w:ascii="Arial" w:hAnsi="Arial" w:cs="Arial"/>
        </w:rPr>
        <w:t xml:space="preserve">och </w:t>
      </w:r>
      <w:r w:rsidR="0028167A">
        <w:rPr>
          <w:rFonts w:ascii="Arial" w:hAnsi="Arial" w:cs="Arial"/>
        </w:rPr>
        <w:t xml:space="preserve">Gabriella Mohlin </w:t>
      </w:r>
      <w:r w:rsidR="002B10F7">
        <w:rPr>
          <w:rFonts w:ascii="Arial" w:hAnsi="Arial" w:cs="Arial"/>
        </w:rPr>
        <w:t xml:space="preserve">(Åmål), </w:t>
      </w:r>
      <w:r w:rsidR="004E417E">
        <w:rPr>
          <w:rFonts w:ascii="Arial" w:hAnsi="Arial" w:cs="Arial"/>
        </w:rPr>
        <w:t xml:space="preserve">René </w:t>
      </w:r>
      <w:proofErr w:type="spellStart"/>
      <w:r w:rsidR="004E417E">
        <w:rPr>
          <w:rFonts w:ascii="Arial" w:hAnsi="Arial" w:cs="Arial"/>
        </w:rPr>
        <w:t>Kron</w:t>
      </w:r>
      <w:r w:rsidR="00C135D0">
        <w:rPr>
          <w:rFonts w:ascii="Arial" w:hAnsi="Arial" w:cs="Arial"/>
        </w:rPr>
        <w:t>emalm</w:t>
      </w:r>
      <w:proofErr w:type="spellEnd"/>
      <w:r w:rsidR="00C135D0">
        <w:rPr>
          <w:rFonts w:ascii="Arial" w:hAnsi="Arial" w:cs="Arial"/>
        </w:rPr>
        <w:t xml:space="preserve"> o</w:t>
      </w:r>
      <w:r w:rsidR="004E417E">
        <w:rPr>
          <w:rFonts w:ascii="Arial" w:hAnsi="Arial" w:cs="Arial"/>
        </w:rPr>
        <w:t>ch Moni</w:t>
      </w:r>
      <w:r w:rsidR="00C44AF4">
        <w:rPr>
          <w:rFonts w:ascii="Arial" w:hAnsi="Arial" w:cs="Arial"/>
        </w:rPr>
        <w:t>c</w:t>
      </w:r>
      <w:r w:rsidR="004E417E">
        <w:rPr>
          <w:rFonts w:ascii="Arial" w:hAnsi="Arial" w:cs="Arial"/>
        </w:rPr>
        <w:t xml:space="preserve">a Danielsson (Strömstad), </w:t>
      </w:r>
      <w:r w:rsidR="00B752BC">
        <w:rPr>
          <w:rFonts w:ascii="Arial" w:hAnsi="Arial" w:cs="Arial"/>
        </w:rPr>
        <w:t>Jenny Brunsten (Fyrbodal)</w:t>
      </w:r>
    </w:p>
    <w:p w14:paraId="742EC656" w14:textId="77777777" w:rsidR="0022114C" w:rsidRDefault="0022114C" w:rsidP="00685C65">
      <w:pPr>
        <w:pStyle w:val="Rubrik2"/>
      </w:pPr>
    </w:p>
    <w:p w14:paraId="10A4F79F" w14:textId="77777777" w:rsidR="009A5D4B" w:rsidRPr="00B03B51" w:rsidRDefault="009A5D4B" w:rsidP="009A5D4B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B03B51">
        <w:rPr>
          <w:rFonts w:ascii="Arial" w:hAnsi="Arial" w:cs="Arial"/>
          <w:b/>
          <w:bCs/>
          <w:color w:val="000000"/>
        </w:rPr>
        <w:t>Incheckningsrunda; presentation, frågor för dagen</w:t>
      </w:r>
    </w:p>
    <w:p w14:paraId="23BC39D9" w14:textId="5D71BDAB" w:rsidR="009A5D4B" w:rsidRPr="00B03B51" w:rsidRDefault="00CA5DEC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Presentationsrunda.</w:t>
      </w:r>
      <w:r w:rsidR="009A5D4B">
        <w:rPr>
          <w:rFonts w:ascii="Arial" w:hAnsi="Arial" w:cs="Arial"/>
          <w:color w:val="000000"/>
        </w:rPr>
        <w:t xml:space="preserve"> Frågor från nätverket </w:t>
      </w:r>
      <w:r w:rsidR="00D203D9">
        <w:rPr>
          <w:rFonts w:ascii="Arial" w:hAnsi="Arial" w:cs="Arial"/>
          <w:color w:val="000000"/>
        </w:rPr>
        <w:t xml:space="preserve">har skickats in i förväg, samt </w:t>
      </w:r>
      <w:r w:rsidR="009A5D4B">
        <w:rPr>
          <w:rFonts w:ascii="Arial" w:hAnsi="Arial" w:cs="Arial"/>
          <w:color w:val="000000"/>
        </w:rPr>
        <w:t>samlas upp under incheckningsrunda</w:t>
      </w:r>
      <w:r>
        <w:rPr>
          <w:rFonts w:ascii="Arial" w:hAnsi="Arial" w:cs="Arial"/>
          <w:color w:val="000000"/>
        </w:rPr>
        <w:t>n</w:t>
      </w:r>
      <w:r w:rsidR="009A5D4B">
        <w:rPr>
          <w:rFonts w:ascii="Arial" w:hAnsi="Arial" w:cs="Arial"/>
          <w:color w:val="000000"/>
        </w:rPr>
        <w:t>.</w:t>
      </w:r>
    </w:p>
    <w:p w14:paraId="2C7E24D0" w14:textId="3D573135" w:rsidR="007C36CB" w:rsidRPr="00D203D9" w:rsidRDefault="007C36CB" w:rsidP="00CA5DEC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17C2A35" w14:textId="77777777" w:rsidR="00BE7F4F" w:rsidRPr="00E20D74" w:rsidRDefault="00BE7F4F" w:rsidP="00D203D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E20D74">
        <w:rPr>
          <w:rFonts w:ascii="Arial" w:hAnsi="Arial" w:cs="Arial"/>
          <w:b/>
          <w:bCs/>
          <w:color w:val="000000"/>
        </w:rPr>
        <w:t>Frågor till och från nätverket</w:t>
      </w:r>
    </w:p>
    <w:p w14:paraId="336C0946" w14:textId="440410D9" w:rsidR="00BE7F4F" w:rsidRPr="00D203D9" w:rsidRDefault="00BE7F4F" w:rsidP="00D203D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C44AF4">
        <w:rPr>
          <w:rFonts w:ascii="Arial" w:hAnsi="Arial" w:cs="Arial"/>
          <w:i/>
          <w:iCs/>
        </w:rPr>
        <w:t>Lysekil</w:t>
      </w:r>
      <w:r w:rsidR="00802928" w:rsidRPr="00C44AF4">
        <w:rPr>
          <w:rFonts w:ascii="Arial" w:hAnsi="Arial" w:cs="Arial"/>
          <w:i/>
          <w:iCs/>
        </w:rPr>
        <w:t xml:space="preserve"> undrar över övriga kommuners </w:t>
      </w:r>
      <w:r w:rsidRPr="00C44AF4">
        <w:rPr>
          <w:rFonts w:ascii="Arial" w:hAnsi="Arial" w:cs="Arial"/>
          <w:b/>
          <w:bCs/>
          <w:i/>
          <w:iCs/>
        </w:rPr>
        <w:t xml:space="preserve">hantering och bedömningar av </w:t>
      </w:r>
      <w:proofErr w:type="spellStart"/>
      <w:r w:rsidRPr="00C44AF4">
        <w:rPr>
          <w:rFonts w:ascii="Arial" w:hAnsi="Arial" w:cs="Arial"/>
          <w:b/>
          <w:bCs/>
          <w:i/>
          <w:iCs/>
        </w:rPr>
        <w:t>matnorm</w:t>
      </w:r>
      <w:proofErr w:type="spellEnd"/>
      <w:r w:rsidRPr="00C44AF4">
        <w:rPr>
          <w:rFonts w:ascii="Arial" w:hAnsi="Arial" w:cs="Arial"/>
          <w:b/>
          <w:bCs/>
          <w:i/>
          <w:iCs/>
        </w:rPr>
        <w:t xml:space="preserve"> kontra reducerad norm</w:t>
      </w:r>
      <w:r w:rsidRPr="00C44AF4">
        <w:rPr>
          <w:rFonts w:ascii="Arial" w:hAnsi="Arial" w:cs="Arial"/>
          <w:i/>
          <w:iCs/>
        </w:rPr>
        <w:t xml:space="preserve"> (mat och hygien) under längre perioder av nödprövning. Särskilt i förhållande till barnfamiljer</w:t>
      </w:r>
      <w:r w:rsidR="00AD1429" w:rsidRPr="00C44AF4">
        <w:rPr>
          <w:rFonts w:ascii="Arial" w:hAnsi="Arial" w:cs="Arial"/>
          <w:i/>
          <w:iCs/>
        </w:rPr>
        <w:t xml:space="preserve"> och barns situation.</w:t>
      </w:r>
      <w:r w:rsidR="00AD1429">
        <w:rPr>
          <w:rFonts w:ascii="Arial" w:hAnsi="Arial" w:cs="Arial"/>
        </w:rPr>
        <w:t xml:space="preserve"> </w:t>
      </w:r>
      <w:r w:rsidR="00E63F9A">
        <w:rPr>
          <w:rFonts w:ascii="Arial" w:hAnsi="Arial" w:cs="Arial"/>
        </w:rPr>
        <w:t xml:space="preserve">Flera kommuner har slutat att automatiskt bevilja </w:t>
      </w:r>
      <w:proofErr w:type="spellStart"/>
      <w:r w:rsidR="00E63F9A">
        <w:rPr>
          <w:rFonts w:ascii="Arial" w:hAnsi="Arial" w:cs="Arial"/>
        </w:rPr>
        <w:t>matnorm</w:t>
      </w:r>
      <w:proofErr w:type="spellEnd"/>
      <w:r w:rsidR="00E63F9A">
        <w:rPr>
          <w:rFonts w:ascii="Arial" w:hAnsi="Arial" w:cs="Arial"/>
        </w:rPr>
        <w:t xml:space="preserve"> i samband med avslag</w:t>
      </w:r>
      <w:r w:rsidR="00B813DB">
        <w:rPr>
          <w:rFonts w:ascii="Arial" w:hAnsi="Arial" w:cs="Arial"/>
        </w:rPr>
        <w:t xml:space="preserve"> </w:t>
      </w:r>
      <w:proofErr w:type="spellStart"/>
      <w:r w:rsidR="00B813DB">
        <w:rPr>
          <w:rFonts w:ascii="Arial" w:hAnsi="Arial" w:cs="Arial"/>
        </w:rPr>
        <w:t>pga</w:t>
      </w:r>
      <w:proofErr w:type="spellEnd"/>
      <w:r w:rsidR="00B813DB">
        <w:rPr>
          <w:rFonts w:ascii="Arial" w:hAnsi="Arial" w:cs="Arial"/>
        </w:rPr>
        <w:t xml:space="preserve"> problem som följer med detta. </w:t>
      </w:r>
      <w:proofErr w:type="gramStart"/>
      <w:r w:rsidR="00B813DB">
        <w:rPr>
          <w:rFonts w:ascii="Arial" w:hAnsi="Arial" w:cs="Arial"/>
        </w:rPr>
        <w:t>Istället</w:t>
      </w:r>
      <w:proofErr w:type="gramEnd"/>
      <w:r w:rsidR="00B813DB">
        <w:rPr>
          <w:rFonts w:ascii="Arial" w:hAnsi="Arial" w:cs="Arial"/>
        </w:rPr>
        <w:t xml:space="preserve"> görs den individuella bedömningen när </w:t>
      </w:r>
      <w:r w:rsidR="000741E8">
        <w:rPr>
          <w:rFonts w:ascii="Arial" w:hAnsi="Arial" w:cs="Arial"/>
        </w:rPr>
        <w:t xml:space="preserve">personerna förmedlar nödsituation och </w:t>
      </w:r>
      <w:r w:rsidR="009B3207">
        <w:rPr>
          <w:rFonts w:ascii="Arial" w:hAnsi="Arial" w:cs="Arial"/>
        </w:rPr>
        <w:t xml:space="preserve">samtidigt görs en </w:t>
      </w:r>
      <w:r w:rsidR="000741E8">
        <w:rPr>
          <w:rFonts w:ascii="Arial" w:hAnsi="Arial" w:cs="Arial"/>
        </w:rPr>
        <w:t xml:space="preserve">översyn av genomförandeplanen. </w:t>
      </w:r>
      <w:r w:rsidR="009B3207">
        <w:rPr>
          <w:rFonts w:ascii="Arial" w:hAnsi="Arial" w:cs="Arial"/>
        </w:rPr>
        <w:t xml:space="preserve">Flera av kommunerna </w:t>
      </w:r>
      <w:r w:rsidR="00C17C42">
        <w:rPr>
          <w:rFonts w:ascii="Arial" w:hAnsi="Arial" w:cs="Arial"/>
        </w:rPr>
        <w:t xml:space="preserve">har som rutin att </w:t>
      </w:r>
      <w:proofErr w:type="spellStart"/>
      <w:r w:rsidR="00C17C42">
        <w:rPr>
          <w:rFonts w:ascii="Arial" w:hAnsi="Arial" w:cs="Arial"/>
        </w:rPr>
        <w:t>matnorm</w:t>
      </w:r>
      <w:proofErr w:type="spellEnd"/>
      <w:r w:rsidR="00C17C42">
        <w:rPr>
          <w:rFonts w:ascii="Arial" w:hAnsi="Arial" w:cs="Arial"/>
        </w:rPr>
        <w:t xml:space="preserve"> för barn även innefattar kostnadsposten för hygien. </w:t>
      </w:r>
      <w:r w:rsidR="006C75E2">
        <w:rPr>
          <w:rFonts w:ascii="Arial" w:hAnsi="Arial" w:cs="Arial"/>
        </w:rPr>
        <w:t>Samtliga är överens om vikten att ställa frågor om barnens situation när nödsituation uppstår</w:t>
      </w:r>
      <w:r w:rsidR="00D4778A">
        <w:rPr>
          <w:rFonts w:ascii="Arial" w:hAnsi="Arial" w:cs="Arial"/>
        </w:rPr>
        <w:t xml:space="preserve">. Vissa kommuner har haft möjlighet till hembesök i samband med </w:t>
      </w:r>
      <w:proofErr w:type="spellStart"/>
      <w:r w:rsidR="00D4778A">
        <w:rPr>
          <w:rFonts w:ascii="Arial" w:hAnsi="Arial" w:cs="Arial"/>
        </w:rPr>
        <w:t>nödansökan</w:t>
      </w:r>
      <w:proofErr w:type="spellEnd"/>
      <w:r w:rsidR="00D4778A">
        <w:rPr>
          <w:rFonts w:ascii="Arial" w:hAnsi="Arial" w:cs="Arial"/>
        </w:rPr>
        <w:t>, vilket uppfattas som ett bra arbetssätt</w:t>
      </w:r>
      <w:r w:rsidR="00F908D6">
        <w:rPr>
          <w:rFonts w:ascii="Arial" w:hAnsi="Arial" w:cs="Arial"/>
        </w:rPr>
        <w:t xml:space="preserve"> av flera skäl i dessa situationer. </w:t>
      </w:r>
    </w:p>
    <w:p w14:paraId="52AC89FC" w14:textId="77777777" w:rsidR="00BE7F4F" w:rsidRPr="00D203D9" w:rsidRDefault="00BE7F4F" w:rsidP="00BE7F4F">
      <w:pPr>
        <w:pStyle w:val="Liststycke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</w:p>
    <w:p w14:paraId="4036744B" w14:textId="35737F3C" w:rsidR="00BE7F4F" w:rsidRPr="00D203D9" w:rsidRDefault="00BE7F4F" w:rsidP="00D203D9">
      <w:pPr>
        <w:rPr>
          <w:rFonts w:ascii="Arial" w:hAnsi="Arial" w:cs="Arial"/>
        </w:rPr>
      </w:pPr>
      <w:r w:rsidRPr="00AC6416">
        <w:rPr>
          <w:rFonts w:ascii="Arial" w:hAnsi="Arial" w:cs="Arial"/>
          <w:i/>
          <w:iCs/>
        </w:rPr>
        <w:t>Tanum</w:t>
      </w:r>
      <w:r w:rsidR="00802928" w:rsidRPr="00AC6416">
        <w:rPr>
          <w:rFonts w:ascii="Arial" w:hAnsi="Arial" w:cs="Arial"/>
          <w:i/>
          <w:iCs/>
        </w:rPr>
        <w:t xml:space="preserve"> undrar hur övriga kommuner g</w:t>
      </w:r>
      <w:r w:rsidRPr="00AC6416">
        <w:rPr>
          <w:rFonts w:ascii="Arial" w:hAnsi="Arial" w:cs="Arial"/>
          <w:i/>
          <w:iCs/>
        </w:rPr>
        <w:t xml:space="preserve">ör </w:t>
      </w:r>
      <w:r w:rsidR="00A4181F">
        <w:rPr>
          <w:rFonts w:ascii="Arial" w:hAnsi="Arial" w:cs="Arial"/>
          <w:i/>
          <w:iCs/>
        </w:rPr>
        <w:t xml:space="preserve">när </w:t>
      </w:r>
      <w:r w:rsidRPr="00AC6416">
        <w:rPr>
          <w:rFonts w:ascii="Arial" w:hAnsi="Arial" w:cs="Arial"/>
          <w:i/>
          <w:iCs/>
        </w:rPr>
        <w:t>de</w:t>
      </w:r>
      <w:r w:rsidR="00910E67" w:rsidRPr="00AC6416">
        <w:rPr>
          <w:rFonts w:ascii="Arial" w:hAnsi="Arial" w:cs="Arial"/>
          <w:i/>
          <w:iCs/>
        </w:rPr>
        <w:t xml:space="preserve">t gäller </w:t>
      </w:r>
      <w:r w:rsidR="00910E67" w:rsidRPr="00AC6416">
        <w:rPr>
          <w:rFonts w:ascii="Arial" w:hAnsi="Arial" w:cs="Arial"/>
          <w:b/>
          <w:bCs/>
          <w:i/>
          <w:iCs/>
        </w:rPr>
        <w:t xml:space="preserve">samtycke </w:t>
      </w:r>
      <w:r w:rsidR="00BF634C" w:rsidRPr="00AC6416">
        <w:rPr>
          <w:rFonts w:ascii="Arial" w:hAnsi="Arial" w:cs="Arial"/>
          <w:b/>
          <w:bCs/>
          <w:i/>
          <w:iCs/>
        </w:rPr>
        <w:t xml:space="preserve">(avseende sekretesslättnad) </w:t>
      </w:r>
      <w:r w:rsidR="00910E67" w:rsidRPr="00AC6416">
        <w:rPr>
          <w:rFonts w:ascii="Arial" w:hAnsi="Arial" w:cs="Arial"/>
          <w:b/>
          <w:bCs/>
          <w:i/>
          <w:iCs/>
        </w:rPr>
        <w:t>till AF</w:t>
      </w:r>
      <w:r w:rsidR="00910E67" w:rsidRPr="00AC6416">
        <w:rPr>
          <w:rFonts w:ascii="Arial" w:hAnsi="Arial" w:cs="Arial"/>
          <w:i/>
          <w:iCs/>
        </w:rPr>
        <w:t xml:space="preserve"> och den blankett som funnits. </w:t>
      </w:r>
      <w:r w:rsidR="00BF634C" w:rsidRPr="00AC6416">
        <w:rPr>
          <w:rFonts w:ascii="Arial" w:hAnsi="Arial" w:cs="Arial"/>
          <w:i/>
          <w:iCs/>
        </w:rPr>
        <w:t>Det är sedan ett tag tillbaka svårt att nå fram till AF.</w:t>
      </w:r>
      <w:r w:rsidR="00BF634C">
        <w:rPr>
          <w:rFonts w:ascii="Arial" w:hAnsi="Arial" w:cs="Arial"/>
        </w:rPr>
        <w:t xml:space="preserve"> </w:t>
      </w:r>
      <w:r w:rsidR="000468F7">
        <w:rPr>
          <w:rFonts w:ascii="Arial" w:hAnsi="Arial" w:cs="Arial"/>
        </w:rPr>
        <w:t>Samtliga deltagande kommuner delar uppfattningen att det blivit svår</w:t>
      </w:r>
      <w:r w:rsidR="00203B97">
        <w:rPr>
          <w:rFonts w:ascii="Arial" w:hAnsi="Arial" w:cs="Arial"/>
        </w:rPr>
        <w:t>are</w:t>
      </w:r>
      <w:r w:rsidR="000468F7">
        <w:rPr>
          <w:rFonts w:ascii="Arial" w:hAnsi="Arial" w:cs="Arial"/>
        </w:rPr>
        <w:t xml:space="preserve"> att nå fram till AF för samverkan. </w:t>
      </w:r>
      <w:r w:rsidR="009D2512">
        <w:rPr>
          <w:rFonts w:ascii="Arial" w:hAnsi="Arial" w:cs="Arial"/>
        </w:rPr>
        <w:t>Uddevalla delar med sig av en samtyckesblankett som kan skickas till AF centralt</w:t>
      </w:r>
      <w:r w:rsidR="00C1202E">
        <w:rPr>
          <w:rFonts w:ascii="Arial" w:hAnsi="Arial" w:cs="Arial"/>
        </w:rPr>
        <w:t>, se tidigare bifogad information till nätverket.</w:t>
      </w:r>
      <w:r w:rsidR="009D2512">
        <w:rPr>
          <w:rFonts w:ascii="Arial" w:hAnsi="Arial" w:cs="Arial"/>
        </w:rPr>
        <w:t xml:space="preserve"> </w:t>
      </w:r>
      <w:r w:rsidR="00535E0E">
        <w:rPr>
          <w:rFonts w:ascii="Arial" w:hAnsi="Arial" w:cs="Arial"/>
        </w:rPr>
        <w:t xml:space="preserve">Förhoppningar finns om att samverkan med AF kommer att fungera bättre inom kort, när </w:t>
      </w:r>
      <w:proofErr w:type="gramStart"/>
      <w:r w:rsidR="00535E0E">
        <w:rPr>
          <w:rFonts w:ascii="Arial" w:hAnsi="Arial" w:cs="Arial"/>
        </w:rPr>
        <w:t>AFs</w:t>
      </w:r>
      <w:proofErr w:type="gramEnd"/>
      <w:r w:rsidR="00535E0E">
        <w:rPr>
          <w:rFonts w:ascii="Arial" w:hAnsi="Arial" w:cs="Arial"/>
        </w:rPr>
        <w:t xml:space="preserve"> nya arbetssätt blivit mer etablerat. </w:t>
      </w:r>
    </w:p>
    <w:p w14:paraId="1637819F" w14:textId="077D3207" w:rsidR="008E429E" w:rsidRDefault="00203B97" w:rsidP="000F459E">
      <w:pPr>
        <w:rPr>
          <w:rFonts w:ascii="Arial" w:hAnsi="Arial" w:cs="Arial"/>
        </w:rPr>
      </w:pPr>
      <w:r w:rsidRPr="00BB00D1">
        <w:rPr>
          <w:rFonts w:ascii="Arial" w:hAnsi="Arial" w:cs="Arial"/>
          <w:i/>
          <w:iCs/>
        </w:rPr>
        <w:lastRenderedPageBreak/>
        <w:t>Tanum</w:t>
      </w:r>
      <w:r w:rsidR="00F16184" w:rsidRPr="00BB00D1">
        <w:rPr>
          <w:rFonts w:ascii="Arial" w:hAnsi="Arial" w:cs="Arial"/>
          <w:i/>
          <w:iCs/>
        </w:rPr>
        <w:t xml:space="preserve"> vill höra om övriga kommuners bedömning kring </w:t>
      </w:r>
      <w:r w:rsidR="004C120C" w:rsidRPr="00BB00D1">
        <w:rPr>
          <w:rFonts w:ascii="Arial" w:hAnsi="Arial" w:cs="Arial"/>
          <w:i/>
          <w:iCs/>
        </w:rPr>
        <w:t>vad som är ”</w:t>
      </w:r>
      <w:r w:rsidR="00F16184" w:rsidRPr="00BB00D1">
        <w:rPr>
          <w:rFonts w:ascii="Arial" w:hAnsi="Arial" w:cs="Arial"/>
          <w:b/>
          <w:bCs/>
          <w:i/>
          <w:iCs/>
        </w:rPr>
        <w:t>aktivt arbetssökande”</w:t>
      </w:r>
      <w:r w:rsidR="00F16184" w:rsidRPr="00BB00D1">
        <w:rPr>
          <w:rFonts w:ascii="Arial" w:hAnsi="Arial" w:cs="Arial"/>
          <w:i/>
          <w:iCs/>
        </w:rPr>
        <w:t xml:space="preserve"> har förändrats utifrån pandemi-situation</w:t>
      </w:r>
      <w:r w:rsidR="008E429E" w:rsidRPr="00BB00D1">
        <w:rPr>
          <w:rFonts w:ascii="Arial" w:hAnsi="Arial" w:cs="Arial"/>
          <w:i/>
          <w:iCs/>
        </w:rPr>
        <w:t>en?</w:t>
      </w:r>
      <w:r w:rsidR="008E429E">
        <w:rPr>
          <w:rFonts w:ascii="Arial" w:hAnsi="Arial" w:cs="Arial"/>
        </w:rPr>
        <w:t xml:space="preserve"> </w:t>
      </w:r>
      <w:r w:rsidR="009E67B1">
        <w:rPr>
          <w:rFonts w:ascii="Arial" w:hAnsi="Arial" w:cs="Arial"/>
        </w:rPr>
        <w:t>Flera kommuner uppger att bedömningarna inte förändrats</w:t>
      </w:r>
      <w:r w:rsidR="005C7998">
        <w:rPr>
          <w:rFonts w:ascii="Arial" w:hAnsi="Arial" w:cs="Arial"/>
        </w:rPr>
        <w:t>. Genomförandeplanen ska ändå</w:t>
      </w:r>
      <w:r w:rsidR="004C120C">
        <w:rPr>
          <w:rFonts w:ascii="Arial" w:hAnsi="Arial" w:cs="Arial"/>
        </w:rPr>
        <w:t xml:space="preserve"> alltid</w:t>
      </w:r>
      <w:r w:rsidR="005C7998">
        <w:rPr>
          <w:rFonts w:ascii="Arial" w:hAnsi="Arial" w:cs="Arial"/>
        </w:rPr>
        <w:t xml:space="preserve"> vara anpassad utifrån situationen, och arbetsmarknaden har i flera kommuner inte heller försämrats under pandemin. </w:t>
      </w:r>
    </w:p>
    <w:p w14:paraId="1B0DB6EA" w14:textId="138EA34E" w:rsidR="00BE7F4F" w:rsidRDefault="00E61D2D" w:rsidP="000F459E">
      <w:pPr>
        <w:rPr>
          <w:rFonts w:ascii="Arial" w:hAnsi="Arial" w:cs="Arial"/>
        </w:rPr>
      </w:pPr>
      <w:r>
        <w:rPr>
          <w:noProof/>
        </w:rPr>
        <w:object w:dxaOrig="225" w:dyaOrig="225" w14:anchorId="3C5B05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0;margin-top:123.35pt;width:75.5pt;height:49pt;z-index:251659264;mso-position-horizontal-relative:text;mso-position-vertical-relative:text">
            <v:imagedata r:id="rId12" o:title=""/>
          </v:shape>
          <o:OLEObject Type="Embed" ProgID="Acrobat.Document.DC" ShapeID="_x0000_s2050" DrawAspect="Icon" ObjectID="_1704280868" r:id="rId13"/>
        </w:object>
      </w:r>
      <w:r w:rsidR="0094747D" w:rsidRPr="00AC6416">
        <w:rPr>
          <w:rFonts w:ascii="Arial" w:hAnsi="Arial" w:cs="Arial"/>
          <w:i/>
          <w:iCs/>
        </w:rPr>
        <w:t xml:space="preserve">Tanum upplever svårigheter i kontakten och </w:t>
      </w:r>
      <w:r w:rsidR="0094747D" w:rsidRPr="00AC6416">
        <w:rPr>
          <w:rFonts w:ascii="Arial" w:hAnsi="Arial" w:cs="Arial"/>
          <w:b/>
          <w:bCs/>
          <w:i/>
          <w:iCs/>
        </w:rPr>
        <w:t xml:space="preserve">samverkan med </w:t>
      </w:r>
      <w:r w:rsidR="00BE7F4F" w:rsidRPr="00AC6416">
        <w:rPr>
          <w:rFonts w:ascii="Arial" w:hAnsi="Arial" w:cs="Arial"/>
          <w:b/>
          <w:bCs/>
          <w:i/>
          <w:iCs/>
        </w:rPr>
        <w:t>psykiatrin</w:t>
      </w:r>
      <w:r w:rsidR="00BE7F4F" w:rsidRPr="00AC6416">
        <w:rPr>
          <w:rFonts w:ascii="Arial" w:hAnsi="Arial" w:cs="Arial"/>
          <w:i/>
          <w:iCs/>
        </w:rPr>
        <w:t xml:space="preserve"> (</w:t>
      </w:r>
      <w:proofErr w:type="gramStart"/>
      <w:r w:rsidR="00BE7F4F" w:rsidRPr="00AC6416">
        <w:rPr>
          <w:rFonts w:ascii="Arial" w:hAnsi="Arial" w:cs="Arial"/>
          <w:i/>
          <w:iCs/>
        </w:rPr>
        <w:t>t ex</w:t>
      </w:r>
      <w:proofErr w:type="gramEnd"/>
      <w:r w:rsidR="00BE7F4F" w:rsidRPr="00AC6416">
        <w:rPr>
          <w:rFonts w:ascii="Arial" w:hAnsi="Arial" w:cs="Arial"/>
          <w:i/>
          <w:iCs/>
        </w:rPr>
        <w:t xml:space="preserve"> att öppenpsykiatrin </w:t>
      </w:r>
      <w:r w:rsidR="00AA4B84" w:rsidRPr="00AC6416">
        <w:rPr>
          <w:rFonts w:ascii="Arial" w:hAnsi="Arial" w:cs="Arial"/>
          <w:i/>
          <w:iCs/>
        </w:rPr>
        <w:t xml:space="preserve">använder andra </w:t>
      </w:r>
      <w:r w:rsidR="00BE7F4F" w:rsidRPr="00AC6416">
        <w:rPr>
          <w:rFonts w:ascii="Arial" w:hAnsi="Arial" w:cs="Arial"/>
          <w:i/>
          <w:iCs/>
        </w:rPr>
        <w:t>”sjukintyg”</w:t>
      </w:r>
      <w:r w:rsidR="0071283B" w:rsidRPr="00AC6416">
        <w:rPr>
          <w:rFonts w:ascii="Arial" w:hAnsi="Arial" w:cs="Arial"/>
          <w:i/>
          <w:iCs/>
        </w:rPr>
        <w:t xml:space="preserve"> i kontakten med socialtjänsten, och inte det som går till FK</w:t>
      </w:r>
      <w:r w:rsidR="00BE7F4F" w:rsidRPr="00AC6416">
        <w:rPr>
          <w:rFonts w:ascii="Arial" w:hAnsi="Arial" w:cs="Arial"/>
          <w:i/>
          <w:iCs/>
        </w:rPr>
        <w:t xml:space="preserve">) </w:t>
      </w:r>
      <w:r w:rsidR="0094747D" w:rsidRPr="00AC6416">
        <w:rPr>
          <w:rFonts w:ascii="Arial" w:hAnsi="Arial" w:cs="Arial"/>
          <w:i/>
          <w:iCs/>
        </w:rPr>
        <w:t>och vill veta hur övriga kommuner uppfattar detta.</w:t>
      </w:r>
      <w:r w:rsidR="0094747D">
        <w:rPr>
          <w:rFonts w:ascii="Arial" w:hAnsi="Arial" w:cs="Arial"/>
        </w:rPr>
        <w:t xml:space="preserve"> </w:t>
      </w:r>
      <w:r w:rsidR="007A129F">
        <w:rPr>
          <w:rFonts w:ascii="Arial" w:hAnsi="Arial" w:cs="Arial"/>
        </w:rPr>
        <w:t>Nätverksd</w:t>
      </w:r>
      <w:r w:rsidR="00945D15">
        <w:rPr>
          <w:rFonts w:ascii="Arial" w:hAnsi="Arial" w:cs="Arial"/>
        </w:rPr>
        <w:t xml:space="preserve">eltagarna är eniga i vikten av att sjukskrivning görs på rätt sätt och </w:t>
      </w:r>
      <w:r w:rsidR="00C14F9F">
        <w:rPr>
          <w:rFonts w:ascii="Arial" w:hAnsi="Arial" w:cs="Arial"/>
        </w:rPr>
        <w:t xml:space="preserve">med rätt intyg, inte minst för den enskildes eventuella behov av rehabiliterande stöd i framtiden. </w:t>
      </w:r>
      <w:r w:rsidR="005612AE">
        <w:rPr>
          <w:rFonts w:ascii="Arial" w:hAnsi="Arial" w:cs="Arial"/>
        </w:rPr>
        <w:t>Flera av kommunerna jobbar för att höja kunskapen om detta</w:t>
      </w:r>
      <w:r w:rsidR="00C65267">
        <w:rPr>
          <w:rFonts w:ascii="Arial" w:hAnsi="Arial" w:cs="Arial"/>
        </w:rPr>
        <w:t xml:space="preserve"> på de lokala mottagningarna, även primärvården. Vänersborg har för några år sedan arbetat fram ett informationsmaterial </w:t>
      </w:r>
      <w:r w:rsidR="00D74426">
        <w:rPr>
          <w:rFonts w:ascii="Arial" w:hAnsi="Arial" w:cs="Arial"/>
        </w:rPr>
        <w:t xml:space="preserve">som riktar sig till vården, se bifogad broschyr. </w:t>
      </w:r>
    </w:p>
    <w:p w14:paraId="2EA4E16E" w14:textId="5D39F591" w:rsidR="00B031C8" w:rsidRDefault="00B031C8" w:rsidP="000F459E">
      <w:pPr>
        <w:rPr>
          <w:rFonts w:ascii="Arial" w:hAnsi="Arial" w:cs="Arial"/>
        </w:rPr>
      </w:pPr>
    </w:p>
    <w:p w14:paraId="0687A538" w14:textId="77777777" w:rsidR="00B031C8" w:rsidRDefault="00B031C8" w:rsidP="000F459E">
      <w:pPr>
        <w:rPr>
          <w:rFonts w:ascii="Arial" w:hAnsi="Arial" w:cs="Arial"/>
        </w:rPr>
      </w:pPr>
    </w:p>
    <w:p w14:paraId="44257534" w14:textId="621BA2D4" w:rsidR="00541B63" w:rsidRDefault="00541B63" w:rsidP="000F459E">
      <w:pPr>
        <w:rPr>
          <w:rFonts w:ascii="Arial" w:hAnsi="Arial" w:cs="Arial"/>
        </w:rPr>
      </w:pPr>
      <w:r w:rsidRPr="007A129F">
        <w:rPr>
          <w:rFonts w:ascii="Arial" w:hAnsi="Arial" w:cs="Arial"/>
          <w:i/>
          <w:iCs/>
        </w:rPr>
        <w:t xml:space="preserve">Uddevalla undrar om övriga kommuner har </w:t>
      </w:r>
      <w:r w:rsidRPr="007A129F">
        <w:rPr>
          <w:rFonts w:ascii="Arial" w:hAnsi="Arial" w:cs="Arial"/>
          <w:b/>
          <w:bCs/>
          <w:i/>
          <w:iCs/>
        </w:rPr>
        <w:t>funktionsbrevlådor</w:t>
      </w:r>
      <w:r w:rsidRPr="007A129F">
        <w:rPr>
          <w:rFonts w:ascii="Arial" w:hAnsi="Arial" w:cs="Arial"/>
          <w:i/>
          <w:iCs/>
        </w:rPr>
        <w:t xml:space="preserve"> kopplade till ekonomiskt bistånd, eller hur man hanterar inkomna</w:t>
      </w:r>
      <w:r w:rsidR="00E5483D" w:rsidRPr="007A129F">
        <w:rPr>
          <w:rFonts w:ascii="Arial" w:hAnsi="Arial" w:cs="Arial"/>
          <w:i/>
          <w:iCs/>
        </w:rPr>
        <w:t xml:space="preserve"> meddelanden vid semestrar och sjukdom.</w:t>
      </w:r>
      <w:r w:rsidR="00E5483D">
        <w:rPr>
          <w:rFonts w:ascii="Arial" w:hAnsi="Arial" w:cs="Arial"/>
        </w:rPr>
        <w:t xml:space="preserve"> </w:t>
      </w:r>
      <w:r w:rsidR="00452007">
        <w:rPr>
          <w:rFonts w:ascii="Arial" w:hAnsi="Arial" w:cs="Arial"/>
        </w:rPr>
        <w:t>Några av kommunerna har funktionsbrevlådor eller liknande, men</w:t>
      </w:r>
      <w:r w:rsidR="005F31CA">
        <w:rPr>
          <w:rFonts w:ascii="Arial" w:hAnsi="Arial" w:cs="Arial"/>
        </w:rPr>
        <w:t xml:space="preserve"> detta</w:t>
      </w:r>
      <w:r w:rsidR="00452007">
        <w:rPr>
          <w:rFonts w:ascii="Arial" w:hAnsi="Arial" w:cs="Arial"/>
        </w:rPr>
        <w:t xml:space="preserve"> kräver ändå visst handhavande</w:t>
      </w:r>
      <w:r w:rsidR="0069670B">
        <w:rPr>
          <w:rFonts w:ascii="Arial" w:hAnsi="Arial" w:cs="Arial"/>
        </w:rPr>
        <w:t xml:space="preserve"> vilket kan vara problematiskt</w:t>
      </w:r>
      <w:r w:rsidR="00452007">
        <w:rPr>
          <w:rFonts w:ascii="Arial" w:hAnsi="Arial" w:cs="Arial"/>
        </w:rPr>
        <w:t xml:space="preserve">. Ofta är det en arbetsuppgift för den socialsekreterare som har dagansvar eller liknande. </w:t>
      </w:r>
    </w:p>
    <w:p w14:paraId="0D8E1847" w14:textId="5AEE1B1C" w:rsidR="00A66201" w:rsidRDefault="00AB6DE6" w:rsidP="000F459E">
      <w:pPr>
        <w:rPr>
          <w:rFonts w:ascii="Arial" w:hAnsi="Arial" w:cs="Arial"/>
        </w:rPr>
      </w:pPr>
      <w:r>
        <w:rPr>
          <w:noProof/>
        </w:rPr>
        <w:object w:dxaOrig="225" w:dyaOrig="225" w14:anchorId="3CC67ED9">
          <v:shape id="_x0000_s2051" type="#_x0000_t75" style="position:absolute;margin-left:0;margin-top:61.85pt;width:75.5pt;height:49pt;z-index:251661312;mso-position-horizontal-relative:text;mso-position-vertical-relative:text">
            <v:imagedata r:id="rId14" o:title=""/>
          </v:shape>
          <o:OLEObject Type="Embed" ProgID="Acrobat.Document.DC" ShapeID="_x0000_s2051" DrawAspect="Icon" ObjectID="_1704280869" r:id="rId15"/>
        </w:object>
      </w:r>
      <w:r w:rsidR="00A66201" w:rsidRPr="007A129F">
        <w:rPr>
          <w:rFonts w:ascii="Arial" w:hAnsi="Arial" w:cs="Arial"/>
          <w:i/>
          <w:iCs/>
        </w:rPr>
        <w:t xml:space="preserve">Munkedal lyfter </w:t>
      </w:r>
      <w:r w:rsidR="00C44836" w:rsidRPr="007A129F">
        <w:rPr>
          <w:rFonts w:ascii="Arial" w:hAnsi="Arial" w:cs="Arial"/>
          <w:i/>
          <w:iCs/>
        </w:rPr>
        <w:t xml:space="preserve">möjligheten för kommuner att delta i ett </w:t>
      </w:r>
      <w:r w:rsidR="00C44836" w:rsidRPr="007A129F">
        <w:rPr>
          <w:rFonts w:ascii="Arial" w:hAnsi="Arial" w:cs="Arial"/>
          <w:b/>
          <w:bCs/>
          <w:i/>
          <w:iCs/>
        </w:rPr>
        <w:t>utvecklingsprojekt,</w:t>
      </w:r>
      <w:r w:rsidR="00C44836" w:rsidRPr="007A129F">
        <w:rPr>
          <w:rFonts w:ascii="Arial" w:hAnsi="Arial" w:cs="Arial"/>
          <w:i/>
          <w:iCs/>
        </w:rPr>
        <w:t xml:space="preserve"> en pilotstudie, som Socialstyrelsen informerat om</w:t>
      </w:r>
      <w:r w:rsidR="002A3594" w:rsidRPr="007A129F">
        <w:rPr>
          <w:rFonts w:ascii="Arial" w:hAnsi="Arial" w:cs="Arial"/>
          <w:i/>
          <w:iCs/>
        </w:rPr>
        <w:t xml:space="preserve"> riktat till ekonomiskt bistånd och missbruk</w:t>
      </w:r>
      <w:r w:rsidR="00C44836" w:rsidRPr="007A129F">
        <w:rPr>
          <w:rFonts w:ascii="Arial" w:hAnsi="Arial" w:cs="Arial"/>
          <w:i/>
          <w:iCs/>
        </w:rPr>
        <w:t>.</w:t>
      </w:r>
      <w:r w:rsidR="00C44836">
        <w:rPr>
          <w:rFonts w:ascii="Arial" w:hAnsi="Arial" w:cs="Arial"/>
        </w:rPr>
        <w:t xml:space="preserve"> Munkedal</w:t>
      </w:r>
      <w:r w:rsidR="0069670B">
        <w:rPr>
          <w:rFonts w:ascii="Arial" w:hAnsi="Arial" w:cs="Arial"/>
        </w:rPr>
        <w:t>, Lysekil</w:t>
      </w:r>
      <w:r w:rsidR="00C44836">
        <w:rPr>
          <w:rFonts w:ascii="Arial" w:hAnsi="Arial" w:cs="Arial"/>
        </w:rPr>
        <w:t xml:space="preserve"> och Åmål har anmält sig att delta i piloten. </w:t>
      </w:r>
      <w:r w:rsidR="00CF7226">
        <w:rPr>
          <w:rFonts w:ascii="Arial" w:hAnsi="Arial" w:cs="Arial"/>
        </w:rPr>
        <w:t xml:space="preserve">Sista anmälningsdag är 20 januari. Se bifogad information från Socialstyrelsen. </w:t>
      </w:r>
    </w:p>
    <w:p w14:paraId="4044385D" w14:textId="5C9BAAA3" w:rsidR="00AB6DE6" w:rsidRPr="000F459E" w:rsidRDefault="00AB6DE6" w:rsidP="000F459E">
      <w:pPr>
        <w:rPr>
          <w:rFonts w:ascii="Arial" w:hAnsi="Arial" w:cs="Arial"/>
        </w:rPr>
      </w:pPr>
    </w:p>
    <w:p w14:paraId="4855BFA7" w14:textId="77777777" w:rsidR="00BE7F4F" w:rsidRPr="00D203D9" w:rsidRDefault="00BE7F4F" w:rsidP="00BE7F4F">
      <w:pPr>
        <w:pStyle w:val="Liststycke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</w:p>
    <w:p w14:paraId="4F24AE84" w14:textId="77777777" w:rsidR="00AB6DE6" w:rsidRDefault="00AB6DE6" w:rsidP="000F459E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72306135" w14:textId="7B92F096" w:rsidR="00371E0F" w:rsidRPr="00EA7B1D" w:rsidRDefault="00371E0F" w:rsidP="000F459E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EA7B1D">
        <w:rPr>
          <w:rFonts w:ascii="Arial" w:hAnsi="Arial" w:cs="Arial"/>
          <w:b/>
          <w:bCs/>
          <w:color w:val="000000"/>
        </w:rPr>
        <w:t>T</w:t>
      </w:r>
      <w:r w:rsidR="00BE7F4F" w:rsidRPr="00EA7B1D">
        <w:rPr>
          <w:rFonts w:ascii="Arial" w:hAnsi="Arial" w:cs="Arial"/>
          <w:b/>
          <w:bCs/>
          <w:color w:val="000000"/>
        </w:rPr>
        <w:t xml:space="preserve">ema </w:t>
      </w:r>
      <w:r w:rsidRPr="00EA7B1D">
        <w:rPr>
          <w:rFonts w:ascii="Arial" w:hAnsi="Arial" w:cs="Arial"/>
          <w:b/>
          <w:bCs/>
          <w:color w:val="000000"/>
        </w:rPr>
        <w:t>L</w:t>
      </w:r>
      <w:r w:rsidR="00BE7F4F" w:rsidRPr="00EA7B1D">
        <w:rPr>
          <w:rFonts w:ascii="Arial" w:hAnsi="Arial" w:cs="Arial"/>
          <w:b/>
          <w:bCs/>
          <w:color w:val="000000"/>
        </w:rPr>
        <w:t>ångvarigt biståndsberoen</w:t>
      </w:r>
      <w:r w:rsidRPr="00EA7B1D">
        <w:rPr>
          <w:rFonts w:ascii="Arial" w:hAnsi="Arial" w:cs="Arial"/>
          <w:b/>
          <w:bCs/>
          <w:color w:val="000000"/>
        </w:rPr>
        <w:t xml:space="preserve">de – information från Lysekil om arbetssätt </w:t>
      </w:r>
    </w:p>
    <w:p w14:paraId="567ED9E3" w14:textId="77777777" w:rsidR="008F1CC3" w:rsidRDefault="003B2A71" w:rsidP="00BE7F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Ingrid och Olga informerar om Lysekils arbetssätt med utvecklingsanställningar och med</w:t>
      </w:r>
      <w:r w:rsidR="00375F1A">
        <w:rPr>
          <w:rFonts w:ascii="Arial" w:hAnsi="Arial" w:cs="Arial"/>
          <w:color w:val="000000"/>
        </w:rPr>
        <w:t xml:space="preserve"> försäkringsmedicinsk samverkan. </w:t>
      </w:r>
    </w:p>
    <w:p w14:paraId="6A0E0468" w14:textId="77777777" w:rsidR="008F1CC3" w:rsidRDefault="008F1CC3" w:rsidP="00BE7F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96862B3" w14:textId="72B60538" w:rsidR="00BE7F4F" w:rsidRDefault="008F1CC3" w:rsidP="00BE7F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D4B74">
        <w:rPr>
          <w:rFonts w:ascii="Arial" w:hAnsi="Arial" w:cs="Arial"/>
          <w:i/>
          <w:iCs/>
          <w:color w:val="000000"/>
        </w:rPr>
        <w:t>Utvecklingsanställningar</w:t>
      </w:r>
      <w:r>
        <w:rPr>
          <w:rFonts w:ascii="Arial" w:hAnsi="Arial" w:cs="Arial"/>
          <w:color w:val="000000"/>
        </w:rPr>
        <w:t xml:space="preserve">: </w:t>
      </w:r>
      <w:r w:rsidR="00FF5115">
        <w:rPr>
          <w:rFonts w:ascii="Arial" w:hAnsi="Arial" w:cs="Arial"/>
          <w:color w:val="000000"/>
        </w:rPr>
        <w:t>Arbetslivsförvaltningen i Lysekil gjorde 2020 satsning på det man valt att kalla utvecklingsanställningar</w:t>
      </w:r>
      <w:r w:rsidR="000D7D28">
        <w:rPr>
          <w:rFonts w:ascii="Arial" w:hAnsi="Arial" w:cs="Arial"/>
          <w:color w:val="000000"/>
        </w:rPr>
        <w:t xml:space="preserve"> riktat till personer i långvarigt behov av </w:t>
      </w:r>
      <w:r w:rsidR="000D7D28">
        <w:rPr>
          <w:rFonts w:ascii="Arial" w:hAnsi="Arial" w:cs="Arial"/>
          <w:color w:val="000000"/>
        </w:rPr>
        <w:lastRenderedPageBreak/>
        <w:t xml:space="preserve">bistånd. </w:t>
      </w:r>
      <w:r w:rsidR="006C3EF4">
        <w:rPr>
          <w:rFonts w:ascii="Arial" w:hAnsi="Arial" w:cs="Arial"/>
          <w:color w:val="000000"/>
        </w:rPr>
        <w:t>Förutsättning för att en person kan bli aktuell för utvecklingsanställning är att den är godkänd för anställningsstöd av AF</w:t>
      </w:r>
      <w:r w:rsidR="00E940A3">
        <w:rPr>
          <w:rFonts w:ascii="Arial" w:hAnsi="Arial" w:cs="Arial"/>
          <w:color w:val="000000"/>
        </w:rPr>
        <w:t>. Barnfamiljshushåll är en prioriterad grupp. Utfallet så här långt har varit ett 10-tal anställningar</w:t>
      </w:r>
      <w:r>
        <w:rPr>
          <w:rFonts w:ascii="Arial" w:hAnsi="Arial" w:cs="Arial"/>
          <w:color w:val="000000"/>
        </w:rPr>
        <w:t xml:space="preserve"> vilket syns i minska</w:t>
      </w:r>
      <w:r w:rsidR="00B643EC">
        <w:rPr>
          <w:rFonts w:ascii="Arial" w:hAnsi="Arial" w:cs="Arial"/>
          <w:color w:val="000000"/>
        </w:rPr>
        <w:t>de kostnader för</w:t>
      </w:r>
      <w:r>
        <w:rPr>
          <w:rFonts w:ascii="Arial" w:hAnsi="Arial" w:cs="Arial"/>
          <w:color w:val="000000"/>
        </w:rPr>
        <w:t xml:space="preserve"> försörjningsstöd. </w:t>
      </w:r>
      <w:r w:rsidR="00656E0B">
        <w:rPr>
          <w:rFonts w:ascii="Arial" w:hAnsi="Arial" w:cs="Arial"/>
          <w:color w:val="000000"/>
        </w:rPr>
        <w:t xml:space="preserve">Anställningarna har </w:t>
      </w:r>
      <w:r w:rsidR="003B6B78">
        <w:rPr>
          <w:rFonts w:ascii="Arial" w:hAnsi="Arial" w:cs="Arial"/>
          <w:color w:val="000000"/>
        </w:rPr>
        <w:t xml:space="preserve">hittats i kommunens förvaltningar. </w:t>
      </w:r>
      <w:r w:rsidR="00E940A3">
        <w:rPr>
          <w:rFonts w:ascii="Arial" w:hAnsi="Arial" w:cs="Arial"/>
          <w:color w:val="000000"/>
        </w:rPr>
        <w:t xml:space="preserve">Förhoppningen var </w:t>
      </w:r>
      <w:proofErr w:type="gramStart"/>
      <w:r w:rsidR="00E940A3">
        <w:rPr>
          <w:rFonts w:ascii="Arial" w:hAnsi="Arial" w:cs="Arial"/>
          <w:color w:val="000000"/>
        </w:rPr>
        <w:t>30-50</w:t>
      </w:r>
      <w:proofErr w:type="gramEnd"/>
      <w:r w:rsidR="00E940A3">
        <w:rPr>
          <w:rFonts w:ascii="Arial" w:hAnsi="Arial" w:cs="Arial"/>
          <w:color w:val="000000"/>
        </w:rPr>
        <w:t xml:space="preserve"> anställningar, men </w:t>
      </w:r>
      <w:r w:rsidR="00871789">
        <w:rPr>
          <w:rFonts w:ascii="Arial" w:hAnsi="Arial" w:cs="Arial"/>
          <w:color w:val="000000"/>
        </w:rPr>
        <w:t>det har varit svårt att hitta möjliga arbetsplatser under pandemin.</w:t>
      </w:r>
      <w:r w:rsidR="003B6B78">
        <w:rPr>
          <w:rFonts w:ascii="Arial" w:hAnsi="Arial" w:cs="Arial"/>
          <w:color w:val="000000"/>
        </w:rPr>
        <w:t xml:space="preserve"> Arbetet fortgår</w:t>
      </w:r>
      <w:r w:rsidR="008D4B74">
        <w:rPr>
          <w:rFonts w:ascii="Arial" w:hAnsi="Arial" w:cs="Arial"/>
          <w:color w:val="000000"/>
        </w:rPr>
        <w:t>.</w:t>
      </w:r>
    </w:p>
    <w:p w14:paraId="6A912716" w14:textId="5D955B3F" w:rsidR="008F1CC3" w:rsidRDefault="008F1CC3" w:rsidP="00BE7F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5DA5B13" w14:textId="36780BB6" w:rsidR="008F1CC3" w:rsidRDefault="008F1CC3" w:rsidP="00BE7F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D4B74">
        <w:rPr>
          <w:rFonts w:ascii="Arial" w:hAnsi="Arial" w:cs="Arial"/>
          <w:i/>
          <w:iCs/>
          <w:color w:val="000000"/>
        </w:rPr>
        <w:t>Försäkringsmedicinsk samverkan (FMS)</w:t>
      </w:r>
      <w:r w:rsidR="00C5011F" w:rsidRPr="008D4B74">
        <w:rPr>
          <w:rFonts w:ascii="Arial" w:hAnsi="Arial" w:cs="Arial"/>
          <w:i/>
          <w:iCs/>
          <w:color w:val="000000"/>
        </w:rPr>
        <w:t>:</w:t>
      </w:r>
      <w:r w:rsidR="00C5011F">
        <w:rPr>
          <w:rFonts w:ascii="Arial" w:hAnsi="Arial" w:cs="Arial"/>
          <w:color w:val="000000"/>
        </w:rPr>
        <w:t xml:space="preserve"> FMS har utvecklats som en lokal samverkansmodell </w:t>
      </w:r>
      <w:r w:rsidR="00043186">
        <w:rPr>
          <w:rFonts w:ascii="Arial" w:hAnsi="Arial" w:cs="Arial"/>
          <w:color w:val="000000"/>
        </w:rPr>
        <w:t xml:space="preserve">för målgruppen långvarigt </w:t>
      </w:r>
      <w:r w:rsidR="00B83DA8">
        <w:rPr>
          <w:rFonts w:ascii="Arial" w:hAnsi="Arial" w:cs="Arial"/>
          <w:color w:val="000000"/>
        </w:rPr>
        <w:t>biståndsmottagande</w:t>
      </w:r>
      <w:r w:rsidR="00DA500D">
        <w:rPr>
          <w:rFonts w:ascii="Arial" w:hAnsi="Arial" w:cs="Arial"/>
          <w:color w:val="000000"/>
        </w:rPr>
        <w:t xml:space="preserve"> i kombination med komplex problematik. Samverkande parter </w:t>
      </w:r>
      <w:r w:rsidR="003D2A83">
        <w:rPr>
          <w:rFonts w:ascii="Arial" w:hAnsi="Arial" w:cs="Arial"/>
          <w:color w:val="000000"/>
        </w:rPr>
        <w:t xml:space="preserve">i FMS-teamet </w:t>
      </w:r>
      <w:r w:rsidR="00DA500D">
        <w:rPr>
          <w:rFonts w:ascii="Arial" w:hAnsi="Arial" w:cs="Arial"/>
          <w:color w:val="000000"/>
        </w:rPr>
        <w:t xml:space="preserve">är </w:t>
      </w:r>
      <w:r w:rsidR="009F6977">
        <w:rPr>
          <w:rFonts w:ascii="Arial" w:hAnsi="Arial" w:cs="Arial"/>
          <w:color w:val="000000"/>
        </w:rPr>
        <w:t xml:space="preserve">primärvården, öppenpsykiatrin, AF, Samordningsförbundet och </w:t>
      </w:r>
      <w:r w:rsidR="00D82947">
        <w:rPr>
          <w:rFonts w:ascii="Arial" w:hAnsi="Arial" w:cs="Arial"/>
          <w:color w:val="000000"/>
        </w:rPr>
        <w:t>kommunen.</w:t>
      </w:r>
      <w:r w:rsidR="003B2A37">
        <w:rPr>
          <w:rFonts w:ascii="Arial" w:hAnsi="Arial" w:cs="Arial"/>
          <w:color w:val="000000"/>
        </w:rPr>
        <w:t xml:space="preserve"> Kommunens resurs består av en dedikerad socialsekreterare som</w:t>
      </w:r>
      <w:r w:rsidR="003707A3">
        <w:rPr>
          <w:rFonts w:ascii="Arial" w:hAnsi="Arial" w:cs="Arial"/>
          <w:color w:val="000000"/>
        </w:rPr>
        <w:t xml:space="preserve"> utreder och handlägger </w:t>
      </w:r>
      <w:r w:rsidR="00397CDC">
        <w:rPr>
          <w:rFonts w:ascii="Arial" w:hAnsi="Arial" w:cs="Arial"/>
          <w:color w:val="000000"/>
        </w:rPr>
        <w:t>ungefär</w:t>
      </w:r>
      <w:r w:rsidR="003707A3">
        <w:rPr>
          <w:rFonts w:ascii="Arial" w:hAnsi="Arial" w:cs="Arial"/>
          <w:color w:val="000000"/>
        </w:rPr>
        <w:t xml:space="preserve"> tjugo ärenden </w:t>
      </w:r>
      <w:r w:rsidR="00095BC7">
        <w:rPr>
          <w:rFonts w:ascii="Arial" w:hAnsi="Arial" w:cs="Arial"/>
          <w:color w:val="000000"/>
        </w:rPr>
        <w:t xml:space="preserve">utifrån sex steg i </w:t>
      </w:r>
      <w:r w:rsidR="00926E6E">
        <w:rPr>
          <w:rFonts w:ascii="Arial" w:hAnsi="Arial" w:cs="Arial"/>
          <w:color w:val="000000"/>
        </w:rPr>
        <w:t>en framarbetad processkarta</w:t>
      </w:r>
      <w:r w:rsidR="00095BC7">
        <w:rPr>
          <w:rFonts w:ascii="Arial" w:hAnsi="Arial" w:cs="Arial"/>
          <w:color w:val="000000"/>
        </w:rPr>
        <w:t xml:space="preserve"> för FMS-arbetet. </w:t>
      </w:r>
      <w:r w:rsidR="00B04B05">
        <w:rPr>
          <w:rFonts w:ascii="Arial" w:hAnsi="Arial" w:cs="Arial"/>
          <w:color w:val="000000"/>
        </w:rPr>
        <w:t xml:space="preserve">Se bifogade </w:t>
      </w:r>
      <w:proofErr w:type="spellStart"/>
      <w:r w:rsidR="00B04B05">
        <w:rPr>
          <w:rFonts w:ascii="Arial" w:hAnsi="Arial" w:cs="Arial"/>
          <w:color w:val="000000"/>
        </w:rPr>
        <w:t>ppt</w:t>
      </w:r>
      <w:proofErr w:type="spellEnd"/>
      <w:r w:rsidR="00B04B05">
        <w:rPr>
          <w:rFonts w:ascii="Arial" w:hAnsi="Arial" w:cs="Arial"/>
          <w:color w:val="000000"/>
        </w:rPr>
        <w:t xml:space="preserve">-bilder. </w:t>
      </w:r>
    </w:p>
    <w:p w14:paraId="366610DF" w14:textId="04A206FE" w:rsidR="00B66C87" w:rsidRDefault="00B66C87" w:rsidP="00BE7F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49F26E0" w14:textId="256F8137" w:rsidR="00BE7F4F" w:rsidRPr="00D203D9" w:rsidRDefault="00B66C87" w:rsidP="00BE7F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object w:dxaOrig="1508" w:dyaOrig="984" w14:anchorId="20E9374C">
          <v:shape id="_x0000_i1042" type="#_x0000_t75" style="width:75.5pt;height:49pt" o:ole="">
            <v:imagedata r:id="rId16" o:title=""/>
          </v:shape>
          <o:OLEObject Type="Embed" ProgID="PowerPoint.Show.12" ShapeID="_x0000_i1042" DrawAspect="Icon" ObjectID="_1704280867" r:id="rId17"/>
        </w:object>
      </w:r>
    </w:p>
    <w:p w14:paraId="0330DF5A" w14:textId="79CE07B6" w:rsidR="00BE7F4F" w:rsidRPr="008D4B74" w:rsidRDefault="00BE7F4F" w:rsidP="000F459E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8D4B74">
        <w:rPr>
          <w:rFonts w:ascii="Arial" w:hAnsi="Arial" w:cs="Arial"/>
          <w:b/>
          <w:bCs/>
          <w:color w:val="000000"/>
        </w:rPr>
        <w:t>Nätverkets arbete 2022</w:t>
      </w:r>
      <w:r w:rsidR="006F417B" w:rsidRPr="008D4B74">
        <w:rPr>
          <w:rFonts w:ascii="Arial" w:hAnsi="Arial" w:cs="Arial"/>
          <w:b/>
          <w:bCs/>
          <w:color w:val="000000"/>
        </w:rPr>
        <w:t xml:space="preserve"> – temaplanering för nätverksträffar</w:t>
      </w:r>
    </w:p>
    <w:p w14:paraId="04F53BDE" w14:textId="1FEEE88F" w:rsidR="00BE7F4F" w:rsidRDefault="006F417B" w:rsidP="000F459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Denna punkt</w:t>
      </w:r>
      <w:r w:rsidR="0041772A">
        <w:rPr>
          <w:rFonts w:ascii="Arial" w:hAnsi="Arial" w:cs="Arial"/>
          <w:color w:val="000000"/>
        </w:rPr>
        <w:t xml:space="preserve"> hann vi inte prata färdigt om vid föregående möte. Några fler tema-förslag har inkommit via </w:t>
      </w:r>
      <w:proofErr w:type="gramStart"/>
      <w:r w:rsidR="0041772A">
        <w:rPr>
          <w:rFonts w:ascii="Arial" w:hAnsi="Arial" w:cs="Arial"/>
          <w:color w:val="000000"/>
        </w:rPr>
        <w:t>mail</w:t>
      </w:r>
      <w:proofErr w:type="gramEnd"/>
      <w:r w:rsidR="00D375EF">
        <w:rPr>
          <w:rFonts w:ascii="Arial" w:hAnsi="Arial" w:cs="Arial"/>
          <w:color w:val="000000"/>
        </w:rPr>
        <w:t xml:space="preserve">, se bifogad </w:t>
      </w:r>
      <w:proofErr w:type="spellStart"/>
      <w:r w:rsidR="00D375EF">
        <w:rPr>
          <w:rFonts w:ascii="Arial" w:hAnsi="Arial" w:cs="Arial"/>
          <w:color w:val="000000"/>
        </w:rPr>
        <w:t>ppt</w:t>
      </w:r>
      <w:proofErr w:type="spellEnd"/>
      <w:r w:rsidR="00D375EF">
        <w:rPr>
          <w:rFonts w:ascii="Arial" w:hAnsi="Arial" w:cs="Arial"/>
          <w:color w:val="000000"/>
        </w:rPr>
        <w:t xml:space="preserve">. Nätverket är nöjda med de förslag som </w:t>
      </w:r>
      <w:r w:rsidR="00B51FBF">
        <w:rPr>
          <w:rFonts w:ascii="Arial" w:hAnsi="Arial" w:cs="Arial"/>
          <w:color w:val="000000"/>
        </w:rPr>
        <w:t xml:space="preserve">nu </w:t>
      </w:r>
      <w:r w:rsidR="00D375EF">
        <w:rPr>
          <w:rFonts w:ascii="Arial" w:hAnsi="Arial" w:cs="Arial"/>
          <w:color w:val="000000"/>
        </w:rPr>
        <w:t xml:space="preserve">lagts fram. </w:t>
      </w:r>
    </w:p>
    <w:p w14:paraId="07905EE8" w14:textId="19B96564" w:rsidR="00B66C87" w:rsidRDefault="008C6447" w:rsidP="000F459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noProof/>
        </w:rPr>
        <w:object w:dxaOrig="225" w:dyaOrig="225" w14:anchorId="638C4043">
          <v:shape id="_x0000_s2052" type="#_x0000_t75" style="position:absolute;margin-left:0;margin-top:3.85pt;width:75.5pt;height:49pt;z-index:251663360;mso-position-horizontal-relative:text;mso-position-vertical-relative:text">
            <v:imagedata r:id="rId18" o:title=""/>
          </v:shape>
          <o:OLEObject Type="Embed" ProgID="PowerPoint.Show.12" ShapeID="_x0000_s2052" DrawAspect="Icon" ObjectID="_1704280870" r:id="rId19"/>
        </w:object>
      </w:r>
    </w:p>
    <w:p w14:paraId="2F2B0924" w14:textId="3064BE5E" w:rsidR="00B66C87" w:rsidRDefault="00B66C87" w:rsidP="000F459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4C764C15" w14:textId="7151B0BF" w:rsidR="00D375EF" w:rsidRDefault="00D375EF" w:rsidP="000F459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9B98C24" w14:textId="77777777" w:rsidR="008C6447" w:rsidRDefault="008C6447" w:rsidP="000F459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5F67789" w14:textId="148FBFB0" w:rsidR="00D375EF" w:rsidRPr="000F459E" w:rsidRDefault="00D375EF" w:rsidP="000F459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Information till nätverket att Jenny inte kommer att vara kvar som nätverksledare efter februari, vilket </w:t>
      </w:r>
      <w:r w:rsidR="00250648">
        <w:rPr>
          <w:rFonts w:ascii="Arial" w:hAnsi="Arial" w:cs="Arial"/>
          <w:color w:val="000000"/>
        </w:rPr>
        <w:t>kan innebära</w:t>
      </w:r>
      <w:r>
        <w:rPr>
          <w:rFonts w:ascii="Arial" w:hAnsi="Arial" w:cs="Arial"/>
          <w:color w:val="000000"/>
        </w:rPr>
        <w:t xml:space="preserve"> att nätverkets nästa möte den 2 maj </w:t>
      </w:r>
      <w:r w:rsidR="00250648">
        <w:rPr>
          <w:rFonts w:ascii="Arial" w:hAnsi="Arial" w:cs="Arial"/>
          <w:color w:val="000000"/>
        </w:rPr>
        <w:t xml:space="preserve">behöver ske </w:t>
      </w:r>
      <w:r>
        <w:rPr>
          <w:rFonts w:ascii="Arial" w:hAnsi="Arial" w:cs="Arial"/>
          <w:color w:val="000000"/>
        </w:rPr>
        <w:t xml:space="preserve">utan nätverksledare. </w:t>
      </w:r>
      <w:r w:rsidR="001C5980">
        <w:rPr>
          <w:rFonts w:ascii="Arial" w:hAnsi="Arial" w:cs="Arial"/>
          <w:color w:val="000000"/>
        </w:rPr>
        <w:t xml:space="preserve">Niclas i Uddevalla tar på sig att bjuda in till Teamsmöte den 2 maj om det inte finns någon nätverksledare på plats. </w:t>
      </w:r>
    </w:p>
    <w:p w14:paraId="4F0661A8" w14:textId="77777777" w:rsidR="00BE7F4F" w:rsidRPr="00D203D9" w:rsidRDefault="00BE7F4F" w:rsidP="00BE7F4F">
      <w:pPr>
        <w:pStyle w:val="Liststycke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</w:p>
    <w:p w14:paraId="21227BAC" w14:textId="77777777" w:rsidR="00BE7F4F" w:rsidRPr="00CF1E51" w:rsidRDefault="00BE7F4F" w:rsidP="000F459E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CF1E51">
        <w:rPr>
          <w:rFonts w:ascii="Arial" w:hAnsi="Arial" w:cs="Arial"/>
          <w:b/>
          <w:bCs/>
          <w:color w:val="000000"/>
        </w:rPr>
        <w:t>Laget runt - nulägesbeskrivning från kommunerna</w:t>
      </w:r>
    </w:p>
    <w:p w14:paraId="42EF3267" w14:textId="510C4717" w:rsidR="00BE7F4F" w:rsidRDefault="007726B3" w:rsidP="007726B3">
      <w:pPr>
        <w:rPr>
          <w:rFonts w:ascii="Arial" w:hAnsi="Arial" w:cs="Arial"/>
          <w:color w:val="000000"/>
        </w:rPr>
      </w:pPr>
      <w:r w:rsidRPr="00CF1E51">
        <w:rPr>
          <w:rFonts w:ascii="Arial" w:hAnsi="Arial" w:cs="Arial"/>
          <w:b/>
          <w:bCs/>
          <w:color w:val="000000"/>
        </w:rPr>
        <w:t>Åmål</w:t>
      </w:r>
      <w:r>
        <w:rPr>
          <w:rFonts w:ascii="Arial" w:hAnsi="Arial" w:cs="Arial"/>
          <w:color w:val="000000"/>
        </w:rPr>
        <w:t xml:space="preserve"> hade en nedgång av antal ärenden under 2021. </w:t>
      </w:r>
      <w:r w:rsidR="005F0340">
        <w:rPr>
          <w:rFonts w:ascii="Arial" w:hAnsi="Arial" w:cs="Arial"/>
          <w:color w:val="000000"/>
        </w:rPr>
        <w:t>Försörjningsstödet kommer åter att organiseras inom IFO</w:t>
      </w:r>
      <w:r w:rsidR="00917822">
        <w:rPr>
          <w:rFonts w:ascii="Arial" w:hAnsi="Arial" w:cs="Arial"/>
          <w:color w:val="000000"/>
        </w:rPr>
        <w:t xml:space="preserve"> från och med nu</w:t>
      </w:r>
      <w:r w:rsidR="005F0340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Har noterat</w:t>
      </w:r>
      <w:r w:rsidR="00294285"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</w:rPr>
        <w:t xml:space="preserve"> viss </w:t>
      </w:r>
      <w:proofErr w:type="spellStart"/>
      <w:r>
        <w:rPr>
          <w:rFonts w:ascii="Arial" w:hAnsi="Arial" w:cs="Arial"/>
          <w:color w:val="000000"/>
        </w:rPr>
        <w:t>inflytt</w:t>
      </w:r>
      <w:proofErr w:type="spellEnd"/>
      <w:r>
        <w:rPr>
          <w:rFonts w:ascii="Arial" w:hAnsi="Arial" w:cs="Arial"/>
          <w:color w:val="000000"/>
        </w:rPr>
        <w:t xml:space="preserve"> till kommunen från Göteborg, troligtvis beroende på några nya privata hyresvärdar. </w:t>
      </w:r>
      <w:r w:rsidR="005F0340">
        <w:rPr>
          <w:rFonts w:ascii="Arial" w:hAnsi="Arial" w:cs="Arial"/>
          <w:color w:val="000000"/>
        </w:rPr>
        <w:t xml:space="preserve">Den påbörjade målgruppsanalysen </w:t>
      </w:r>
      <w:r w:rsidR="00294285">
        <w:rPr>
          <w:rFonts w:ascii="Arial" w:hAnsi="Arial" w:cs="Arial"/>
          <w:color w:val="000000"/>
        </w:rPr>
        <w:t xml:space="preserve">inom försörjningsstödet </w:t>
      </w:r>
      <w:r w:rsidR="005F0340">
        <w:rPr>
          <w:rFonts w:ascii="Arial" w:hAnsi="Arial" w:cs="Arial"/>
          <w:color w:val="000000"/>
        </w:rPr>
        <w:t xml:space="preserve">fortgår. </w:t>
      </w:r>
    </w:p>
    <w:p w14:paraId="11FC297E" w14:textId="024D68A7" w:rsidR="005F0340" w:rsidRDefault="00160A5D" w:rsidP="007726B3">
      <w:pPr>
        <w:rPr>
          <w:rFonts w:ascii="Arial" w:hAnsi="Arial" w:cs="Arial"/>
          <w:color w:val="000000"/>
        </w:rPr>
      </w:pPr>
      <w:r w:rsidRPr="00294285">
        <w:rPr>
          <w:rFonts w:ascii="Arial" w:hAnsi="Arial" w:cs="Arial"/>
          <w:b/>
          <w:bCs/>
          <w:color w:val="000000"/>
        </w:rPr>
        <w:t>Färgelanda</w:t>
      </w:r>
      <w:r>
        <w:rPr>
          <w:rFonts w:ascii="Arial" w:hAnsi="Arial" w:cs="Arial"/>
          <w:color w:val="000000"/>
        </w:rPr>
        <w:t xml:space="preserve"> har haft fortsatt minskning av antal ärenden. Det har inneburit att mer tid och resurser har kunnat läggas på de personer som varit aktuella för försörjningsstöd länge.</w:t>
      </w:r>
    </w:p>
    <w:p w14:paraId="7E4FB359" w14:textId="5C057CA9" w:rsidR="001C2182" w:rsidRDefault="000266FD" w:rsidP="007726B3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Även i </w:t>
      </w:r>
      <w:r w:rsidRPr="00294285">
        <w:rPr>
          <w:rFonts w:ascii="Arial" w:hAnsi="Arial" w:cs="Arial"/>
          <w:b/>
          <w:bCs/>
          <w:color w:val="000000"/>
        </w:rPr>
        <w:t xml:space="preserve">Bengtsfors </w:t>
      </w:r>
      <w:r>
        <w:rPr>
          <w:rFonts w:ascii="Arial" w:hAnsi="Arial" w:cs="Arial"/>
          <w:color w:val="000000"/>
        </w:rPr>
        <w:t>flyttas AME och försörjningsstödet tillbaka till IFO</w:t>
      </w:r>
      <w:r w:rsidR="00BE42BC">
        <w:rPr>
          <w:rFonts w:ascii="Arial" w:hAnsi="Arial" w:cs="Arial"/>
          <w:color w:val="000000"/>
        </w:rPr>
        <w:t xml:space="preserve"> i och med nya året. Bengtsfors har noterat minskat antal ärenden. Även här arbete med </w:t>
      </w:r>
      <w:r w:rsidR="001C2182">
        <w:rPr>
          <w:rFonts w:ascii="Arial" w:hAnsi="Arial" w:cs="Arial"/>
          <w:color w:val="000000"/>
        </w:rPr>
        <w:t xml:space="preserve">liknande FMS-arbete som i Lysekil riktat till personer som bedömts befinna sig långt från arbetsmarknaden. </w:t>
      </w:r>
    </w:p>
    <w:p w14:paraId="42A45F4C" w14:textId="483AFF9E" w:rsidR="001C2182" w:rsidRDefault="00B271A7" w:rsidP="007726B3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CF2A4D">
        <w:rPr>
          <w:rFonts w:ascii="Arial" w:hAnsi="Arial" w:cs="Arial"/>
          <w:b/>
          <w:bCs/>
          <w:color w:val="000000"/>
        </w:rPr>
        <w:t>Strömstad</w:t>
      </w:r>
      <w:r>
        <w:rPr>
          <w:rFonts w:ascii="Arial" w:hAnsi="Arial" w:cs="Arial"/>
          <w:color w:val="000000"/>
        </w:rPr>
        <w:t xml:space="preserve"> är situationen åter ansträngd </w:t>
      </w:r>
      <w:proofErr w:type="spellStart"/>
      <w:r>
        <w:rPr>
          <w:rFonts w:ascii="Arial" w:hAnsi="Arial" w:cs="Arial"/>
          <w:color w:val="000000"/>
        </w:rPr>
        <w:t>pga</w:t>
      </w:r>
      <w:proofErr w:type="spellEnd"/>
      <w:r>
        <w:rPr>
          <w:rFonts w:ascii="Arial" w:hAnsi="Arial" w:cs="Arial"/>
          <w:color w:val="000000"/>
        </w:rPr>
        <w:t xml:space="preserve"> pandemi</w:t>
      </w:r>
      <w:r w:rsidR="00820944">
        <w:rPr>
          <w:rFonts w:ascii="Arial" w:hAnsi="Arial" w:cs="Arial"/>
          <w:color w:val="000000"/>
        </w:rPr>
        <w:t xml:space="preserve">n och antalet långtidsarbetslösa har ökat kraftigt. Många har nu behövt söka sig till socialtjänsten för stöd. </w:t>
      </w:r>
      <w:r w:rsidR="0019120D">
        <w:rPr>
          <w:rFonts w:ascii="Arial" w:hAnsi="Arial" w:cs="Arial"/>
          <w:color w:val="000000"/>
        </w:rPr>
        <w:t>Under 2022 vill man utveckla mer digitala arbetssätt och man har även börjat arbeta med FIA.</w:t>
      </w:r>
    </w:p>
    <w:p w14:paraId="1A6D3EB2" w14:textId="2D044E29" w:rsidR="00EF4542" w:rsidRDefault="00EF4542" w:rsidP="007726B3">
      <w:pPr>
        <w:rPr>
          <w:rFonts w:ascii="Arial" w:hAnsi="Arial" w:cs="Arial"/>
          <w:color w:val="000000"/>
        </w:rPr>
      </w:pPr>
      <w:r w:rsidRPr="00CF2A4D">
        <w:rPr>
          <w:rFonts w:ascii="Arial" w:hAnsi="Arial" w:cs="Arial"/>
          <w:b/>
          <w:bCs/>
          <w:color w:val="000000"/>
        </w:rPr>
        <w:t>Sotenäs</w:t>
      </w:r>
      <w:r>
        <w:rPr>
          <w:rFonts w:ascii="Arial" w:hAnsi="Arial" w:cs="Arial"/>
          <w:color w:val="000000"/>
        </w:rPr>
        <w:t xml:space="preserve"> har under 2021 minskat antal hushåll som söker bistånd, däremot har kostnaderna för försörjningsstödet ökat. </w:t>
      </w:r>
      <w:r w:rsidR="00976CBC">
        <w:rPr>
          <w:rFonts w:ascii="Arial" w:hAnsi="Arial" w:cs="Arial"/>
          <w:color w:val="000000"/>
        </w:rPr>
        <w:t>Saknar ett bra samarbete med AF</w:t>
      </w:r>
      <w:r w:rsidR="00A11A0D">
        <w:rPr>
          <w:rFonts w:ascii="Arial" w:hAnsi="Arial" w:cs="Arial"/>
          <w:color w:val="000000"/>
        </w:rPr>
        <w:t>.</w:t>
      </w:r>
    </w:p>
    <w:p w14:paraId="19373814" w14:textId="6EC13D1F" w:rsidR="00A11A0D" w:rsidRDefault="00A11A0D" w:rsidP="007726B3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CF2A4D">
        <w:rPr>
          <w:rFonts w:ascii="Arial" w:hAnsi="Arial" w:cs="Arial"/>
          <w:b/>
          <w:bCs/>
          <w:color w:val="000000"/>
        </w:rPr>
        <w:t xml:space="preserve">Lysekil </w:t>
      </w:r>
      <w:r>
        <w:rPr>
          <w:rFonts w:ascii="Arial" w:hAnsi="Arial" w:cs="Arial"/>
          <w:color w:val="000000"/>
        </w:rPr>
        <w:t>har antal hushåll som söker försörjningsstöd minskat</w:t>
      </w:r>
      <w:r w:rsidR="004A53B3">
        <w:rPr>
          <w:rFonts w:ascii="Arial" w:hAnsi="Arial" w:cs="Arial"/>
          <w:color w:val="000000"/>
        </w:rPr>
        <w:t xml:space="preserve">. Målgruppen unga vuxna </w:t>
      </w:r>
      <w:proofErr w:type="gramStart"/>
      <w:r w:rsidR="004A53B3">
        <w:rPr>
          <w:rFonts w:ascii="Arial" w:hAnsi="Arial" w:cs="Arial"/>
          <w:color w:val="000000"/>
        </w:rPr>
        <w:t>25-30</w:t>
      </w:r>
      <w:proofErr w:type="gramEnd"/>
      <w:r w:rsidR="004A53B3">
        <w:rPr>
          <w:rFonts w:ascii="Arial" w:hAnsi="Arial" w:cs="Arial"/>
          <w:color w:val="000000"/>
        </w:rPr>
        <w:t xml:space="preserve"> år med psykisk ohälsa ökar. </w:t>
      </w:r>
      <w:r w:rsidR="002B7ECA">
        <w:rPr>
          <w:rFonts w:ascii="Arial" w:hAnsi="Arial" w:cs="Arial"/>
          <w:color w:val="000000"/>
        </w:rPr>
        <w:t xml:space="preserve">Har infört nytt verksamhetssystem </w:t>
      </w:r>
      <w:proofErr w:type="spellStart"/>
      <w:r w:rsidR="002B7ECA">
        <w:rPr>
          <w:rFonts w:ascii="Arial" w:hAnsi="Arial" w:cs="Arial"/>
          <w:color w:val="000000"/>
        </w:rPr>
        <w:t>Combine</w:t>
      </w:r>
      <w:proofErr w:type="spellEnd"/>
      <w:r w:rsidR="002B7ECA">
        <w:rPr>
          <w:rFonts w:ascii="Arial" w:hAnsi="Arial" w:cs="Arial"/>
          <w:color w:val="000000"/>
        </w:rPr>
        <w:t xml:space="preserve"> där MIX ingår vilket underlättar arbetet</w:t>
      </w:r>
      <w:r w:rsidR="00EE7D1A">
        <w:rPr>
          <w:rFonts w:ascii="Arial" w:hAnsi="Arial" w:cs="Arial"/>
          <w:color w:val="000000"/>
        </w:rPr>
        <w:t xml:space="preserve">. Man har fått en viss utökad personalresurs som ska arbeta med FUT. </w:t>
      </w:r>
    </w:p>
    <w:p w14:paraId="0652BD02" w14:textId="4279BAD0" w:rsidR="007E2AA5" w:rsidRDefault="007E2AA5" w:rsidP="007726B3">
      <w:pPr>
        <w:rPr>
          <w:rFonts w:ascii="Arial" w:hAnsi="Arial" w:cs="Arial"/>
          <w:color w:val="000000"/>
        </w:rPr>
      </w:pPr>
      <w:r w:rsidRPr="001E1778">
        <w:rPr>
          <w:rFonts w:ascii="Arial" w:hAnsi="Arial" w:cs="Arial"/>
          <w:b/>
          <w:bCs/>
          <w:color w:val="000000"/>
        </w:rPr>
        <w:t>Munkedal</w:t>
      </w:r>
      <w:r>
        <w:rPr>
          <w:rFonts w:ascii="Arial" w:hAnsi="Arial" w:cs="Arial"/>
          <w:color w:val="000000"/>
        </w:rPr>
        <w:t xml:space="preserve"> ser också minskat antal ärenden men ökande kostnader. </w:t>
      </w:r>
      <w:r w:rsidR="00AC1E6A">
        <w:rPr>
          <w:rFonts w:ascii="Arial" w:hAnsi="Arial" w:cs="Arial"/>
          <w:color w:val="000000"/>
        </w:rPr>
        <w:t xml:space="preserve">Även här ökar gruppen unga med psykisk ohälsa. Många svåra ärenden och har förekommit en del hotfulla situationer. </w:t>
      </w:r>
      <w:r w:rsidR="00165F1D">
        <w:rPr>
          <w:rFonts w:ascii="Arial" w:hAnsi="Arial" w:cs="Arial"/>
          <w:color w:val="000000"/>
        </w:rPr>
        <w:t xml:space="preserve">Ska nu få ett särskilt </w:t>
      </w:r>
      <w:proofErr w:type="spellStart"/>
      <w:r w:rsidR="00165F1D">
        <w:rPr>
          <w:rFonts w:ascii="Arial" w:hAnsi="Arial" w:cs="Arial"/>
          <w:color w:val="000000"/>
        </w:rPr>
        <w:t>säkerhetsrum</w:t>
      </w:r>
      <w:proofErr w:type="spellEnd"/>
      <w:r w:rsidR="00165F1D">
        <w:rPr>
          <w:rFonts w:ascii="Arial" w:hAnsi="Arial" w:cs="Arial"/>
          <w:color w:val="000000"/>
        </w:rPr>
        <w:t xml:space="preserve">. Under 2022 vill man påbörja arbetet med digitalisering. </w:t>
      </w:r>
    </w:p>
    <w:p w14:paraId="53009E98" w14:textId="65036276" w:rsidR="006757D8" w:rsidRDefault="006757D8" w:rsidP="007726B3">
      <w:pPr>
        <w:rPr>
          <w:rFonts w:ascii="Arial" w:hAnsi="Arial" w:cs="Arial"/>
          <w:color w:val="000000"/>
        </w:rPr>
      </w:pPr>
      <w:r w:rsidRPr="006A4601">
        <w:rPr>
          <w:rFonts w:ascii="Arial" w:hAnsi="Arial" w:cs="Arial"/>
          <w:b/>
          <w:bCs/>
          <w:color w:val="000000"/>
        </w:rPr>
        <w:t xml:space="preserve">Vänersborg </w:t>
      </w:r>
      <w:r>
        <w:rPr>
          <w:rFonts w:ascii="Arial" w:hAnsi="Arial" w:cs="Arial"/>
          <w:color w:val="000000"/>
        </w:rPr>
        <w:t xml:space="preserve">har utökat med ytterligare en förste socialsekreterare (från 2 till 3). </w:t>
      </w:r>
      <w:r w:rsidR="00BD0752">
        <w:rPr>
          <w:rFonts w:ascii="Arial" w:hAnsi="Arial" w:cs="Arial"/>
          <w:color w:val="000000"/>
        </w:rPr>
        <w:t>Har just nu inte något jättestort inflöde och ärendemängden är stabil. Har utvecklat ett arbete med Hälsogrupp</w:t>
      </w:r>
      <w:r w:rsidR="006A6112">
        <w:rPr>
          <w:rFonts w:ascii="Arial" w:hAnsi="Arial" w:cs="Arial"/>
          <w:color w:val="000000"/>
        </w:rPr>
        <w:t xml:space="preserve"> där en grupp </w:t>
      </w:r>
      <w:proofErr w:type="spellStart"/>
      <w:r w:rsidR="006A6112">
        <w:rPr>
          <w:rFonts w:ascii="Arial" w:hAnsi="Arial" w:cs="Arial"/>
          <w:color w:val="000000"/>
        </w:rPr>
        <w:t>soc</w:t>
      </w:r>
      <w:proofErr w:type="spellEnd"/>
      <w:r w:rsidR="006A6112">
        <w:rPr>
          <w:rFonts w:ascii="Arial" w:hAnsi="Arial" w:cs="Arial"/>
          <w:color w:val="000000"/>
        </w:rPr>
        <w:t xml:space="preserve"> </w:t>
      </w:r>
      <w:proofErr w:type="spellStart"/>
      <w:r w:rsidR="006A6112">
        <w:rPr>
          <w:rFonts w:ascii="Arial" w:hAnsi="Arial" w:cs="Arial"/>
          <w:color w:val="000000"/>
        </w:rPr>
        <w:t>sekr</w:t>
      </w:r>
      <w:proofErr w:type="spellEnd"/>
      <w:r w:rsidR="006A6112">
        <w:rPr>
          <w:rFonts w:ascii="Arial" w:hAnsi="Arial" w:cs="Arial"/>
          <w:color w:val="000000"/>
        </w:rPr>
        <w:t xml:space="preserve"> arbetar specifikt gentemot vården. Ett arbete man ser har slagit väl ut och haft effekt. </w:t>
      </w:r>
      <w:r w:rsidR="002368A5">
        <w:rPr>
          <w:rFonts w:ascii="Arial" w:hAnsi="Arial" w:cs="Arial"/>
          <w:color w:val="000000"/>
        </w:rPr>
        <w:t xml:space="preserve">Jobbar nu för bättre struktur i samarbetet med AF. </w:t>
      </w:r>
    </w:p>
    <w:p w14:paraId="4DE539B5" w14:textId="3D17DEAE" w:rsidR="002368A5" w:rsidRPr="007726B3" w:rsidRDefault="002368A5" w:rsidP="007726B3">
      <w:pPr>
        <w:rPr>
          <w:rFonts w:ascii="Arial" w:hAnsi="Arial" w:cs="Arial"/>
          <w:color w:val="000000"/>
        </w:rPr>
      </w:pPr>
      <w:r w:rsidRPr="006A4601">
        <w:rPr>
          <w:rFonts w:ascii="Arial" w:hAnsi="Arial" w:cs="Arial"/>
          <w:b/>
          <w:bCs/>
          <w:color w:val="000000"/>
        </w:rPr>
        <w:t>Uddevalla</w:t>
      </w:r>
      <w:r>
        <w:rPr>
          <w:rFonts w:ascii="Arial" w:hAnsi="Arial" w:cs="Arial"/>
          <w:color w:val="000000"/>
        </w:rPr>
        <w:t xml:space="preserve"> har ett lugnt inflöde just nu och minskat antal ärenden under 2021. </w:t>
      </w:r>
      <w:r w:rsidR="009874CA">
        <w:rPr>
          <w:rFonts w:ascii="Arial" w:hAnsi="Arial" w:cs="Arial"/>
          <w:color w:val="000000"/>
        </w:rPr>
        <w:t xml:space="preserve">Har nu alla tjänster täckta med personal efter </w:t>
      </w:r>
      <w:r w:rsidR="00814696">
        <w:rPr>
          <w:rFonts w:ascii="Arial" w:hAnsi="Arial" w:cs="Arial"/>
          <w:color w:val="000000"/>
        </w:rPr>
        <w:t xml:space="preserve">en period av nyrekrytering. Har likt Vänersborg utökat antal förste socialsekreterare från 2 till 3. </w:t>
      </w:r>
      <w:r w:rsidR="00DD3C4F">
        <w:rPr>
          <w:rFonts w:ascii="Arial" w:hAnsi="Arial" w:cs="Arial"/>
          <w:color w:val="000000"/>
        </w:rPr>
        <w:t xml:space="preserve">Gjorde i höstas ett studiebesök i Uppsala för tips och inspiration i </w:t>
      </w:r>
      <w:r w:rsidR="0064394A">
        <w:rPr>
          <w:rFonts w:ascii="Arial" w:hAnsi="Arial" w:cs="Arial"/>
          <w:color w:val="000000"/>
        </w:rPr>
        <w:t xml:space="preserve">digitaliseringsarbetet. </w:t>
      </w:r>
    </w:p>
    <w:p w14:paraId="6D6D66BE" w14:textId="1A022F93" w:rsidR="00BE7F4F" w:rsidRPr="00BC5861" w:rsidRDefault="00BE7F4F" w:rsidP="000F459E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BC5861">
        <w:rPr>
          <w:rFonts w:ascii="Arial" w:hAnsi="Arial" w:cs="Arial"/>
          <w:b/>
          <w:bCs/>
          <w:color w:val="000000"/>
        </w:rPr>
        <w:t>På gång – nationellt och regionalt</w:t>
      </w:r>
    </w:p>
    <w:p w14:paraId="60E7D5F8" w14:textId="771F98F7" w:rsidR="0084718A" w:rsidRDefault="0084718A" w:rsidP="000F459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Jenny presenterar sammanfatta</w:t>
      </w:r>
      <w:r w:rsidR="00685869"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</w:rPr>
        <w:t xml:space="preserve"> information från </w:t>
      </w:r>
      <w:proofErr w:type="spellStart"/>
      <w:r>
        <w:rPr>
          <w:rFonts w:ascii="Arial" w:hAnsi="Arial" w:cs="Arial"/>
          <w:color w:val="000000"/>
        </w:rPr>
        <w:t>bla</w:t>
      </w:r>
      <w:proofErr w:type="spellEnd"/>
      <w:r>
        <w:rPr>
          <w:rFonts w:ascii="Arial" w:hAnsi="Arial" w:cs="Arial"/>
          <w:color w:val="000000"/>
        </w:rPr>
        <w:t xml:space="preserve"> SKR</w:t>
      </w:r>
      <w:r w:rsidR="00E75757">
        <w:rPr>
          <w:rFonts w:ascii="Arial" w:hAnsi="Arial" w:cs="Arial"/>
          <w:color w:val="000000"/>
        </w:rPr>
        <w:t xml:space="preserve"> om </w:t>
      </w:r>
      <w:r w:rsidR="005D2AB3">
        <w:rPr>
          <w:rFonts w:ascii="Arial" w:hAnsi="Arial" w:cs="Arial"/>
          <w:color w:val="000000"/>
        </w:rPr>
        <w:t xml:space="preserve">ekonomiskt bistånd i </w:t>
      </w:r>
      <w:proofErr w:type="spellStart"/>
      <w:r w:rsidR="005D2AB3">
        <w:rPr>
          <w:rFonts w:ascii="Arial" w:hAnsi="Arial" w:cs="Arial"/>
          <w:color w:val="000000"/>
        </w:rPr>
        <w:t>Kolada</w:t>
      </w:r>
      <w:proofErr w:type="spellEnd"/>
      <w:r w:rsidR="005D2AB3">
        <w:rPr>
          <w:rFonts w:ascii="Arial" w:hAnsi="Arial" w:cs="Arial"/>
          <w:color w:val="000000"/>
        </w:rPr>
        <w:t xml:space="preserve"> och Länsstyrelsens rapport om ”aktiv medverkan till bosättning i annan kommun” (social dumpning). Även info om ett forskningsprojekt i Värmland kring långvarigt biståndsmottagande och insatser. Se </w:t>
      </w:r>
      <w:proofErr w:type="spellStart"/>
      <w:r w:rsidR="005D2AB3">
        <w:rPr>
          <w:rFonts w:ascii="Arial" w:hAnsi="Arial" w:cs="Arial"/>
          <w:color w:val="000000"/>
        </w:rPr>
        <w:t>ppt</w:t>
      </w:r>
      <w:proofErr w:type="spellEnd"/>
      <w:r w:rsidR="005D2AB3">
        <w:rPr>
          <w:rFonts w:ascii="Arial" w:hAnsi="Arial" w:cs="Arial"/>
          <w:color w:val="000000"/>
        </w:rPr>
        <w:t xml:space="preserve">-bilder för mer info. </w:t>
      </w:r>
    </w:p>
    <w:p w14:paraId="123C272E" w14:textId="5DEBB1CD" w:rsidR="009D686A" w:rsidRPr="000F459E" w:rsidRDefault="009D686A" w:rsidP="000F459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noProof/>
        </w:rPr>
        <w:object w:dxaOrig="225" w:dyaOrig="225" w14:anchorId="66342FF2">
          <v:shape id="_x0000_s2053" type="#_x0000_t75" style="position:absolute;margin-left:0;margin-top:4.35pt;width:75.5pt;height:49pt;z-index:251665408;mso-position-horizontal-relative:text;mso-position-vertical-relative:text">
            <v:imagedata r:id="rId20" o:title=""/>
          </v:shape>
          <o:OLEObject Type="Embed" ProgID="PowerPoint.Show.12" ShapeID="_x0000_s2053" DrawAspect="Icon" ObjectID="_1704280871" r:id="rId21"/>
        </w:object>
      </w:r>
    </w:p>
    <w:p w14:paraId="190B7240" w14:textId="77777777" w:rsidR="00BE7F4F" w:rsidRPr="00D203D9" w:rsidRDefault="00BE7F4F" w:rsidP="00BE7F4F">
      <w:pPr>
        <w:pStyle w:val="Liststycke"/>
        <w:rPr>
          <w:rFonts w:ascii="Arial" w:hAnsi="Arial" w:cs="Arial"/>
          <w:color w:val="000000"/>
          <w:sz w:val="22"/>
          <w:szCs w:val="22"/>
        </w:rPr>
      </w:pPr>
    </w:p>
    <w:p w14:paraId="51DF8FE7" w14:textId="77777777" w:rsidR="00C11AB9" w:rsidRDefault="00C11AB9" w:rsidP="00BE7F4F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N</w:t>
      </w:r>
      <w:r w:rsidR="00BE7F4F" w:rsidRPr="00D203D9">
        <w:rPr>
          <w:rFonts w:ascii="Arial" w:hAnsi="Arial" w:cs="Arial"/>
          <w:b/>
          <w:bCs/>
          <w:color w:val="000000"/>
        </w:rPr>
        <w:t>ästa möte 2 maj.</w:t>
      </w:r>
      <w:r w:rsidR="00BE7F4F" w:rsidRPr="00D203D9">
        <w:rPr>
          <w:rFonts w:ascii="Arial" w:hAnsi="Arial" w:cs="Arial"/>
          <w:color w:val="000000"/>
        </w:rPr>
        <w:t xml:space="preserve"> </w:t>
      </w:r>
    </w:p>
    <w:p w14:paraId="6DC6CC01" w14:textId="1F3C745E" w:rsidR="00BE7F4F" w:rsidRPr="00D203D9" w:rsidRDefault="00C11AB9" w:rsidP="00BE7F4F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När det är klart med ny nätverksledare kommer information ut till nätverket. </w:t>
      </w:r>
      <w:r w:rsidR="005D2415">
        <w:rPr>
          <w:rFonts w:ascii="Arial" w:hAnsi="Arial" w:cs="Arial"/>
          <w:color w:val="000000"/>
        </w:rPr>
        <w:t>Finns ingen på plats</w:t>
      </w:r>
      <w:r w:rsidR="00B25E6C">
        <w:rPr>
          <w:rFonts w:ascii="Arial" w:hAnsi="Arial" w:cs="Arial"/>
          <w:color w:val="000000"/>
        </w:rPr>
        <w:t xml:space="preserve"> i början av maj,</w:t>
      </w:r>
      <w:r w:rsidR="005D2415">
        <w:rPr>
          <w:rFonts w:ascii="Arial" w:hAnsi="Arial" w:cs="Arial"/>
          <w:color w:val="000000"/>
        </w:rPr>
        <w:t xml:space="preserve"> kommer Niclas att bjuda in till ett digitalt möte på Teams. </w:t>
      </w:r>
    </w:p>
    <w:p w14:paraId="20273A4A" w14:textId="1BF3E8B9" w:rsidR="00607C24" w:rsidRDefault="00607C24" w:rsidP="00B56682">
      <w:pPr>
        <w:spacing w:after="0"/>
        <w:rPr>
          <w:rFonts w:ascii="Arial" w:hAnsi="Arial" w:cs="Arial"/>
        </w:rPr>
      </w:pPr>
    </w:p>
    <w:p w14:paraId="7733D1C0" w14:textId="77777777" w:rsidR="00607C24" w:rsidRDefault="00607C24" w:rsidP="00B56682">
      <w:pPr>
        <w:spacing w:after="0"/>
        <w:rPr>
          <w:rFonts w:ascii="Arial" w:hAnsi="Arial" w:cs="Arial"/>
        </w:rPr>
      </w:pPr>
    </w:p>
    <w:p w14:paraId="663C0C77" w14:textId="77777777" w:rsidR="009A5D4B" w:rsidRDefault="009A5D4B" w:rsidP="00B56682">
      <w:pPr>
        <w:spacing w:after="0"/>
        <w:rPr>
          <w:rFonts w:ascii="Arial" w:hAnsi="Arial" w:cs="Arial"/>
          <w:u w:val="single"/>
        </w:rPr>
      </w:pPr>
      <w:r>
        <w:rPr>
          <w:rFonts w:ascii="Arial" w:hAnsi="Arial" w:cs="Arial"/>
        </w:rPr>
        <w:t>Antecknat av Jenny Brunsten, Fyrbodal</w:t>
      </w:r>
    </w:p>
    <w:p w14:paraId="28B7120A" w14:textId="77777777" w:rsidR="009A5D4B" w:rsidRPr="00EF5C76" w:rsidRDefault="009A5D4B" w:rsidP="00B5668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421122EC" w14:textId="77777777" w:rsidR="0022114C" w:rsidRDefault="0022114C" w:rsidP="00B56682">
      <w:pPr>
        <w:pStyle w:val="Rubrik2"/>
        <w:spacing w:before="0"/>
      </w:pPr>
    </w:p>
    <w:sectPr w:rsidR="0022114C" w:rsidSect="00DF02E5">
      <w:headerReference w:type="even" r:id="rId22"/>
      <w:headerReference w:type="default" r:id="rId23"/>
      <w:headerReference w:type="first" r:id="rId24"/>
      <w:pgSz w:w="11906" w:h="16838"/>
      <w:pgMar w:top="3402" w:right="1531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8ED5D" w14:textId="77777777" w:rsidR="000F359A" w:rsidRDefault="000F359A" w:rsidP="00256AE5">
      <w:pPr>
        <w:spacing w:after="0" w:line="240" w:lineRule="auto"/>
      </w:pPr>
      <w:r>
        <w:separator/>
      </w:r>
    </w:p>
  </w:endnote>
  <w:endnote w:type="continuationSeparator" w:id="0">
    <w:p w14:paraId="6072FCAB" w14:textId="77777777" w:rsidR="000F359A" w:rsidRDefault="000F359A" w:rsidP="00256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2EACE" w14:textId="77777777" w:rsidR="000F359A" w:rsidRDefault="000F359A" w:rsidP="00256AE5">
      <w:pPr>
        <w:spacing w:after="0" w:line="240" w:lineRule="auto"/>
      </w:pPr>
      <w:r>
        <w:separator/>
      </w:r>
    </w:p>
  </w:footnote>
  <w:footnote w:type="continuationSeparator" w:id="0">
    <w:p w14:paraId="1A87368B" w14:textId="77777777" w:rsidR="000F359A" w:rsidRDefault="000F359A" w:rsidP="00256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99DC" w14:textId="77777777" w:rsidR="00256AE5" w:rsidRDefault="00262DD0" w:rsidP="006C50FC">
    <w:r>
      <w:rPr>
        <w:noProof/>
      </w:rPr>
      <w:pict w14:anchorId="24947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8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B4E5F" w14:textId="2CAEEA3F" w:rsidR="00B310F7" w:rsidRDefault="00262DD0" w:rsidP="00D02469">
    <w:pPr>
      <w:pStyle w:val="SidhuvudText"/>
    </w:pPr>
    <w:r>
      <w:pict w14:anchorId="6E27C1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9" o:spid="_x0000_s1027" type="#_x0000_t75" style="position:absolute;margin-left:-84.95pt;margin-top:-170.05pt;width:594.6pt;height:840.85pt;z-index:-251656192;mso-position-horizontal-relative:margin;mso-position-vertical-relative:margin" o:allowincell="f">
          <v:imagedata r:id="rId1" o:title="ÔÇó Brevpapper_A"/>
          <w10:wrap anchorx="margin" anchory="margin"/>
        </v:shape>
      </w:pict>
    </w:r>
    <w:r w:rsidR="00672097">
      <w:tab/>
    </w:r>
    <w:r w:rsidR="00D454B8">
      <w:t>2022-01-</w:t>
    </w:r>
    <w:r>
      <w:t>20</w:t>
    </w:r>
  </w:p>
  <w:p w14:paraId="105A9800" w14:textId="77777777" w:rsidR="00256AE5" w:rsidRPr="00B310F7" w:rsidRDefault="00B310F7" w:rsidP="001703B3">
    <w:pPr>
      <w:pStyle w:val="SidhuvudText"/>
    </w:pPr>
    <w:r>
      <w:tab/>
    </w:r>
    <w:r w:rsidR="00F513D7">
      <w:t xml:space="preserve">Sid </w:t>
    </w:r>
    <w:sdt>
      <w:sdtPr>
        <w:id w:val="-71899705"/>
        <w:docPartObj>
          <w:docPartGallery w:val="Page Numbers (Top of Page)"/>
          <w:docPartUnique/>
        </w:docPartObj>
      </w:sdtPr>
      <w:sdtEndPr/>
      <w:sdtContent>
        <w:r w:rsidR="000B2E57" w:rsidRPr="00B310F7">
          <w:fldChar w:fldCharType="begin"/>
        </w:r>
        <w:r w:rsidR="000B2E57" w:rsidRPr="00B310F7">
          <w:instrText>PAGE  \* Arabic  \* MERGEFORMAT</w:instrText>
        </w:r>
        <w:r w:rsidR="000B2E57" w:rsidRPr="00B310F7">
          <w:fldChar w:fldCharType="separate"/>
        </w:r>
        <w:r w:rsidR="000B2E57" w:rsidRPr="00B310F7">
          <w:t>1</w:t>
        </w:r>
        <w:r w:rsidR="000B2E57" w:rsidRPr="00B310F7">
          <w:fldChar w:fldCharType="end"/>
        </w:r>
        <w:r w:rsidR="000B2E57" w:rsidRPr="00B310F7">
          <w:t xml:space="preserve"> (</w:t>
        </w:r>
        <w:r w:rsidR="00262DD0">
          <w:fldChar w:fldCharType="begin"/>
        </w:r>
        <w:r w:rsidR="00262DD0">
          <w:instrText>NUMPAGES  \* Arabic  \* MERGEFORMAT</w:instrText>
        </w:r>
        <w:r w:rsidR="00262DD0">
          <w:fldChar w:fldCharType="separate"/>
        </w:r>
        <w:r w:rsidR="000B2E57" w:rsidRPr="00B310F7">
          <w:t>2</w:t>
        </w:r>
        <w:r w:rsidR="00262DD0">
          <w:fldChar w:fldCharType="end"/>
        </w:r>
        <w:r w:rsidR="000B2E57" w:rsidRPr="00B310F7">
          <w:t>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C1EDE" w14:textId="77777777" w:rsidR="00256AE5" w:rsidRDefault="00262DD0" w:rsidP="006C50FC">
    <w:r>
      <w:rPr>
        <w:noProof/>
      </w:rPr>
      <w:pict w14:anchorId="06481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7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12C1C"/>
    <w:multiLevelType w:val="hybridMultilevel"/>
    <w:tmpl w:val="F2261D8C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B1B50"/>
    <w:multiLevelType w:val="hybridMultilevel"/>
    <w:tmpl w:val="6C4C212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05885"/>
    <w:multiLevelType w:val="hybridMultilevel"/>
    <w:tmpl w:val="801632F0"/>
    <w:lvl w:ilvl="0" w:tplc="EA4CF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A54E3"/>
    <w:multiLevelType w:val="hybridMultilevel"/>
    <w:tmpl w:val="2F2E70FA"/>
    <w:lvl w:ilvl="0" w:tplc="080AE01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45E1A"/>
    <w:multiLevelType w:val="hybridMultilevel"/>
    <w:tmpl w:val="1506F71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4D"/>
    <w:rsid w:val="00004273"/>
    <w:rsid w:val="0000518B"/>
    <w:rsid w:val="00005B00"/>
    <w:rsid w:val="00011D08"/>
    <w:rsid w:val="000266FD"/>
    <w:rsid w:val="000320C9"/>
    <w:rsid w:val="00040F95"/>
    <w:rsid w:val="000410A0"/>
    <w:rsid w:val="00043186"/>
    <w:rsid w:val="00043278"/>
    <w:rsid w:val="000468F7"/>
    <w:rsid w:val="00052475"/>
    <w:rsid w:val="00057261"/>
    <w:rsid w:val="00060892"/>
    <w:rsid w:val="000611F4"/>
    <w:rsid w:val="00065C2F"/>
    <w:rsid w:val="000666B1"/>
    <w:rsid w:val="000737B3"/>
    <w:rsid w:val="000741E8"/>
    <w:rsid w:val="0007614E"/>
    <w:rsid w:val="000764A6"/>
    <w:rsid w:val="00080E50"/>
    <w:rsid w:val="000816E9"/>
    <w:rsid w:val="000824D6"/>
    <w:rsid w:val="00082E60"/>
    <w:rsid w:val="000876D7"/>
    <w:rsid w:val="000907BF"/>
    <w:rsid w:val="000909A6"/>
    <w:rsid w:val="00095BC7"/>
    <w:rsid w:val="000B1D1D"/>
    <w:rsid w:val="000B2E57"/>
    <w:rsid w:val="000B37F1"/>
    <w:rsid w:val="000B58DB"/>
    <w:rsid w:val="000B69B4"/>
    <w:rsid w:val="000B6EED"/>
    <w:rsid w:val="000C509F"/>
    <w:rsid w:val="000D127F"/>
    <w:rsid w:val="000D7D28"/>
    <w:rsid w:val="000E0ADC"/>
    <w:rsid w:val="000E0EA8"/>
    <w:rsid w:val="000F359A"/>
    <w:rsid w:val="000F4270"/>
    <w:rsid w:val="000F459E"/>
    <w:rsid w:val="000F58B7"/>
    <w:rsid w:val="000F6BB9"/>
    <w:rsid w:val="0010385B"/>
    <w:rsid w:val="0010691A"/>
    <w:rsid w:val="00115345"/>
    <w:rsid w:val="001164D3"/>
    <w:rsid w:val="00116ED2"/>
    <w:rsid w:val="00122BDA"/>
    <w:rsid w:val="00122F8C"/>
    <w:rsid w:val="00134BF7"/>
    <w:rsid w:val="0013656D"/>
    <w:rsid w:val="00140FCD"/>
    <w:rsid w:val="001468C7"/>
    <w:rsid w:val="00146A1C"/>
    <w:rsid w:val="001517B6"/>
    <w:rsid w:val="001519A9"/>
    <w:rsid w:val="00160A5D"/>
    <w:rsid w:val="00165F1D"/>
    <w:rsid w:val="001703B3"/>
    <w:rsid w:val="001747B5"/>
    <w:rsid w:val="001775F3"/>
    <w:rsid w:val="00182202"/>
    <w:rsid w:val="00182B4C"/>
    <w:rsid w:val="00184609"/>
    <w:rsid w:val="00185593"/>
    <w:rsid w:val="001862A2"/>
    <w:rsid w:val="0019120D"/>
    <w:rsid w:val="00193057"/>
    <w:rsid w:val="001947A9"/>
    <w:rsid w:val="001A40DC"/>
    <w:rsid w:val="001B2AAD"/>
    <w:rsid w:val="001C02E7"/>
    <w:rsid w:val="001C2182"/>
    <w:rsid w:val="001C5204"/>
    <w:rsid w:val="001C5980"/>
    <w:rsid w:val="001E1778"/>
    <w:rsid w:val="001E1BBA"/>
    <w:rsid w:val="001E79F3"/>
    <w:rsid w:val="001F187A"/>
    <w:rsid w:val="001F2FF5"/>
    <w:rsid w:val="001F486A"/>
    <w:rsid w:val="001F5DA2"/>
    <w:rsid w:val="00203B97"/>
    <w:rsid w:val="002040C3"/>
    <w:rsid w:val="00204854"/>
    <w:rsid w:val="00204E1D"/>
    <w:rsid w:val="00213DA1"/>
    <w:rsid w:val="002168BD"/>
    <w:rsid w:val="00220E89"/>
    <w:rsid w:val="0022114C"/>
    <w:rsid w:val="00226798"/>
    <w:rsid w:val="00232A4C"/>
    <w:rsid w:val="002368A5"/>
    <w:rsid w:val="00237421"/>
    <w:rsid w:val="00241BF7"/>
    <w:rsid w:val="00250648"/>
    <w:rsid w:val="00254D9F"/>
    <w:rsid w:val="00254E51"/>
    <w:rsid w:val="00256AB8"/>
    <w:rsid w:val="00256AE5"/>
    <w:rsid w:val="002578DF"/>
    <w:rsid w:val="00262DD0"/>
    <w:rsid w:val="0026407C"/>
    <w:rsid w:val="0026467F"/>
    <w:rsid w:val="00270A3E"/>
    <w:rsid w:val="002740BB"/>
    <w:rsid w:val="0028167A"/>
    <w:rsid w:val="002848C4"/>
    <w:rsid w:val="00284DAE"/>
    <w:rsid w:val="002907C3"/>
    <w:rsid w:val="002918C9"/>
    <w:rsid w:val="00294285"/>
    <w:rsid w:val="00295AC7"/>
    <w:rsid w:val="002A268E"/>
    <w:rsid w:val="002A3594"/>
    <w:rsid w:val="002A3784"/>
    <w:rsid w:val="002A37E4"/>
    <w:rsid w:val="002B10F7"/>
    <w:rsid w:val="002B3E15"/>
    <w:rsid w:val="002B76BC"/>
    <w:rsid w:val="002B7ECA"/>
    <w:rsid w:val="002C0032"/>
    <w:rsid w:val="002D379D"/>
    <w:rsid w:val="002D4694"/>
    <w:rsid w:val="002E02AA"/>
    <w:rsid w:val="002E2DE3"/>
    <w:rsid w:val="002E4D28"/>
    <w:rsid w:val="002E5C5C"/>
    <w:rsid w:val="002F34F3"/>
    <w:rsid w:val="002F504E"/>
    <w:rsid w:val="002F7502"/>
    <w:rsid w:val="003073E0"/>
    <w:rsid w:val="0031326F"/>
    <w:rsid w:val="003230D4"/>
    <w:rsid w:val="00336BF4"/>
    <w:rsid w:val="00342F37"/>
    <w:rsid w:val="00350A49"/>
    <w:rsid w:val="00352F37"/>
    <w:rsid w:val="0035397F"/>
    <w:rsid w:val="00366918"/>
    <w:rsid w:val="00367DF2"/>
    <w:rsid w:val="003707A3"/>
    <w:rsid w:val="00371E0F"/>
    <w:rsid w:val="0037475D"/>
    <w:rsid w:val="00375F1A"/>
    <w:rsid w:val="00381504"/>
    <w:rsid w:val="00382FD9"/>
    <w:rsid w:val="00383511"/>
    <w:rsid w:val="003837C4"/>
    <w:rsid w:val="00396500"/>
    <w:rsid w:val="00396C7E"/>
    <w:rsid w:val="00397CDC"/>
    <w:rsid w:val="003A0D06"/>
    <w:rsid w:val="003A1D4B"/>
    <w:rsid w:val="003B171B"/>
    <w:rsid w:val="003B2A37"/>
    <w:rsid w:val="003B2A71"/>
    <w:rsid w:val="003B6B78"/>
    <w:rsid w:val="003C6422"/>
    <w:rsid w:val="003D0EAD"/>
    <w:rsid w:val="003D2A83"/>
    <w:rsid w:val="003D378D"/>
    <w:rsid w:val="003D3814"/>
    <w:rsid w:val="003E056E"/>
    <w:rsid w:val="003E42B3"/>
    <w:rsid w:val="003E727A"/>
    <w:rsid w:val="003F0A2A"/>
    <w:rsid w:val="004009BA"/>
    <w:rsid w:val="00402791"/>
    <w:rsid w:val="00411276"/>
    <w:rsid w:val="00416746"/>
    <w:rsid w:val="0041772A"/>
    <w:rsid w:val="00421BED"/>
    <w:rsid w:val="0042236A"/>
    <w:rsid w:val="0042695C"/>
    <w:rsid w:val="00430A14"/>
    <w:rsid w:val="00437F2C"/>
    <w:rsid w:val="00441919"/>
    <w:rsid w:val="00446EF0"/>
    <w:rsid w:val="00447CEF"/>
    <w:rsid w:val="00452007"/>
    <w:rsid w:val="00453BC3"/>
    <w:rsid w:val="00454A3E"/>
    <w:rsid w:val="004601B3"/>
    <w:rsid w:val="004623BC"/>
    <w:rsid w:val="00464127"/>
    <w:rsid w:val="0046691C"/>
    <w:rsid w:val="004705DA"/>
    <w:rsid w:val="00475A5F"/>
    <w:rsid w:val="00476A0E"/>
    <w:rsid w:val="00482A5B"/>
    <w:rsid w:val="004930F0"/>
    <w:rsid w:val="00495D83"/>
    <w:rsid w:val="004A464E"/>
    <w:rsid w:val="004A53B3"/>
    <w:rsid w:val="004B1F8B"/>
    <w:rsid w:val="004B277B"/>
    <w:rsid w:val="004C120C"/>
    <w:rsid w:val="004C4B4B"/>
    <w:rsid w:val="004C56FA"/>
    <w:rsid w:val="004C651B"/>
    <w:rsid w:val="004C654F"/>
    <w:rsid w:val="004D01F1"/>
    <w:rsid w:val="004E417E"/>
    <w:rsid w:val="004E5351"/>
    <w:rsid w:val="004F1E33"/>
    <w:rsid w:val="0050000A"/>
    <w:rsid w:val="005074E6"/>
    <w:rsid w:val="00511D3C"/>
    <w:rsid w:val="00514194"/>
    <w:rsid w:val="00517B0D"/>
    <w:rsid w:val="005227D5"/>
    <w:rsid w:val="00524E7F"/>
    <w:rsid w:val="00534C72"/>
    <w:rsid w:val="00535E0E"/>
    <w:rsid w:val="005364A8"/>
    <w:rsid w:val="0053723E"/>
    <w:rsid w:val="005406A3"/>
    <w:rsid w:val="00541B63"/>
    <w:rsid w:val="0054408F"/>
    <w:rsid w:val="00550570"/>
    <w:rsid w:val="005511A3"/>
    <w:rsid w:val="00551FFE"/>
    <w:rsid w:val="00553F39"/>
    <w:rsid w:val="005612AE"/>
    <w:rsid w:val="00561B06"/>
    <w:rsid w:val="005701BB"/>
    <w:rsid w:val="00581507"/>
    <w:rsid w:val="00585782"/>
    <w:rsid w:val="00587230"/>
    <w:rsid w:val="0059004C"/>
    <w:rsid w:val="00593D7D"/>
    <w:rsid w:val="00595204"/>
    <w:rsid w:val="00596ADD"/>
    <w:rsid w:val="00596E8D"/>
    <w:rsid w:val="005A1669"/>
    <w:rsid w:val="005C500F"/>
    <w:rsid w:val="005C50A8"/>
    <w:rsid w:val="005C7998"/>
    <w:rsid w:val="005D0692"/>
    <w:rsid w:val="005D0706"/>
    <w:rsid w:val="005D1578"/>
    <w:rsid w:val="005D21E7"/>
    <w:rsid w:val="005D2415"/>
    <w:rsid w:val="005D2AB3"/>
    <w:rsid w:val="005D7284"/>
    <w:rsid w:val="005E49BF"/>
    <w:rsid w:val="005F0340"/>
    <w:rsid w:val="005F31CA"/>
    <w:rsid w:val="005F4F14"/>
    <w:rsid w:val="005F7711"/>
    <w:rsid w:val="00603A22"/>
    <w:rsid w:val="00606F54"/>
    <w:rsid w:val="00607C24"/>
    <w:rsid w:val="00610699"/>
    <w:rsid w:val="0062216E"/>
    <w:rsid w:val="00622D42"/>
    <w:rsid w:val="00626F00"/>
    <w:rsid w:val="006335C8"/>
    <w:rsid w:val="0063644D"/>
    <w:rsid w:val="0064394A"/>
    <w:rsid w:val="006518CF"/>
    <w:rsid w:val="00653612"/>
    <w:rsid w:val="00656E0B"/>
    <w:rsid w:val="006618DD"/>
    <w:rsid w:val="0066264C"/>
    <w:rsid w:val="00664C8C"/>
    <w:rsid w:val="00664FDE"/>
    <w:rsid w:val="00672097"/>
    <w:rsid w:val="00672814"/>
    <w:rsid w:val="006757D8"/>
    <w:rsid w:val="00681292"/>
    <w:rsid w:val="00681EF4"/>
    <w:rsid w:val="00685869"/>
    <w:rsid w:val="00685C65"/>
    <w:rsid w:val="00692DA1"/>
    <w:rsid w:val="00693785"/>
    <w:rsid w:val="00694F41"/>
    <w:rsid w:val="00695029"/>
    <w:rsid w:val="0069670B"/>
    <w:rsid w:val="006A0034"/>
    <w:rsid w:val="006A0A30"/>
    <w:rsid w:val="006A4601"/>
    <w:rsid w:val="006A4E92"/>
    <w:rsid w:val="006A6112"/>
    <w:rsid w:val="006B1B75"/>
    <w:rsid w:val="006B1F16"/>
    <w:rsid w:val="006B2A01"/>
    <w:rsid w:val="006B5EBD"/>
    <w:rsid w:val="006C3EF4"/>
    <w:rsid w:val="006C41A7"/>
    <w:rsid w:val="006C50FC"/>
    <w:rsid w:val="006C6809"/>
    <w:rsid w:val="006C75E2"/>
    <w:rsid w:val="006E0B98"/>
    <w:rsid w:val="006E3A62"/>
    <w:rsid w:val="006E4DB7"/>
    <w:rsid w:val="006F417B"/>
    <w:rsid w:val="006F715F"/>
    <w:rsid w:val="00700897"/>
    <w:rsid w:val="007027B1"/>
    <w:rsid w:val="00702ABB"/>
    <w:rsid w:val="00705B34"/>
    <w:rsid w:val="00712192"/>
    <w:rsid w:val="0071283B"/>
    <w:rsid w:val="007265E6"/>
    <w:rsid w:val="00732B5F"/>
    <w:rsid w:val="00754002"/>
    <w:rsid w:val="00755DD6"/>
    <w:rsid w:val="007604B9"/>
    <w:rsid w:val="00762457"/>
    <w:rsid w:val="007632DA"/>
    <w:rsid w:val="007705B0"/>
    <w:rsid w:val="007714EE"/>
    <w:rsid w:val="00771743"/>
    <w:rsid w:val="007726B3"/>
    <w:rsid w:val="00784774"/>
    <w:rsid w:val="00785D21"/>
    <w:rsid w:val="00794971"/>
    <w:rsid w:val="007958EB"/>
    <w:rsid w:val="00796703"/>
    <w:rsid w:val="007A129F"/>
    <w:rsid w:val="007A1C8D"/>
    <w:rsid w:val="007A3131"/>
    <w:rsid w:val="007A3B78"/>
    <w:rsid w:val="007B2198"/>
    <w:rsid w:val="007B2A01"/>
    <w:rsid w:val="007C36CB"/>
    <w:rsid w:val="007C4A0D"/>
    <w:rsid w:val="007D00F8"/>
    <w:rsid w:val="007D01A4"/>
    <w:rsid w:val="007E2115"/>
    <w:rsid w:val="007E2AA5"/>
    <w:rsid w:val="007E57CF"/>
    <w:rsid w:val="00802928"/>
    <w:rsid w:val="008065FE"/>
    <w:rsid w:val="00814696"/>
    <w:rsid w:val="008176DC"/>
    <w:rsid w:val="00817B34"/>
    <w:rsid w:val="00820944"/>
    <w:rsid w:val="00825FA7"/>
    <w:rsid w:val="00831B3B"/>
    <w:rsid w:val="008321B7"/>
    <w:rsid w:val="0084718A"/>
    <w:rsid w:val="00852F5D"/>
    <w:rsid w:val="00854144"/>
    <w:rsid w:val="0086018A"/>
    <w:rsid w:val="00861860"/>
    <w:rsid w:val="00862BF1"/>
    <w:rsid w:val="00867A34"/>
    <w:rsid w:val="00871789"/>
    <w:rsid w:val="00876D85"/>
    <w:rsid w:val="00877AF5"/>
    <w:rsid w:val="008818BB"/>
    <w:rsid w:val="00882945"/>
    <w:rsid w:val="0088767C"/>
    <w:rsid w:val="008907F6"/>
    <w:rsid w:val="0089205A"/>
    <w:rsid w:val="00892886"/>
    <w:rsid w:val="00893B9D"/>
    <w:rsid w:val="00894D72"/>
    <w:rsid w:val="008A0158"/>
    <w:rsid w:val="008A1B72"/>
    <w:rsid w:val="008B0878"/>
    <w:rsid w:val="008B1DD7"/>
    <w:rsid w:val="008B3028"/>
    <w:rsid w:val="008B3420"/>
    <w:rsid w:val="008B5002"/>
    <w:rsid w:val="008C6447"/>
    <w:rsid w:val="008D30CA"/>
    <w:rsid w:val="008D4B74"/>
    <w:rsid w:val="008E1199"/>
    <w:rsid w:val="008E4102"/>
    <w:rsid w:val="008E429E"/>
    <w:rsid w:val="008F1CC3"/>
    <w:rsid w:val="008F2BB6"/>
    <w:rsid w:val="008F6171"/>
    <w:rsid w:val="00900E6F"/>
    <w:rsid w:val="00903789"/>
    <w:rsid w:val="00910E67"/>
    <w:rsid w:val="00917822"/>
    <w:rsid w:val="009231B8"/>
    <w:rsid w:val="00926E6E"/>
    <w:rsid w:val="00926F8D"/>
    <w:rsid w:val="009329EB"/>
    <w:rsid w:val="00932A44"/>
    <w:rsid w:val="00936F72"/>
    <w:rsid w:val="00937425"/>
    <w:rsid w:val="00940870"/>
    <w:rsid w:val="0094094D"/>
    <w:rsid w:val="00944B17"/>
    <w:rsid w:val="00945D15"/>
    <w:rsid w:val="0094747D"/>
    <w:rsid w:val="009557E9"/>
    <w:rsid w:val="00956EA8"/>
    <w:rsid w:val="0096472B"/>
    <w:rsid w:val="009670FD"/>
    <w:rsid w:val="009705CE"/>
    <w:rsid w:val="00971C34"/>
    <w:rsid w:val="00972E0B"/>
    <w:rsid w:val="00976CBC"/>
    <w:rsid w:val="009808A3"/>
    <w:rsid w:val="00982BFE"/>
    <w:rsid w:val="00985E8E"/>
    <w:rsid w:val="009874CA"/>
    <w:rsid w:val="00992B56"/>
    <w:rsid w:val="00993280"/>
    <w:rsid w:val="00997E85"/>
    <w:rsid w:val="009A11E2"/>
    <w:rsid w:val="009A5D4B"/>
    <w:rsid w:val="009A6A50"/>
    <w:rsid w:val="009B14F7"/>
    <w:rsid w:val="009B3207"/>
    <w:rsid w:val="009B4706"/>
    <w:rsid w:val="009C1498"/>
    <w:rsid w:val="009C2432"/>
    <w:rsid w:val="009C3B49"/>
    <w:rsid w:val="009C4931"/>
    <w:rsid w:val="009D2512"/>
    <w:rsid w:val="009D47C9"/>
    <w:rsid w:val="009D686A"/>
    <w:rsid w:val="009E0CFD"/>
    <w:rsid w:val="009E67B1"/>
    <w:rsid w:val="009E68F2"/>
    <w:rsid w:val="009F3777"/>
    <w:rsid w:val="009F6977"/>
    <w:rsid w:val="00A00B98"/>
    <w:rsid w:val="00A01B23"/>
    <w:rsid w:val="00A055F2"/>
    <w:rsid w:val="00A06088"/>
    <w:rsid w:val="00A11A0D"/>
    <w:rsid w:val="00A15ACA"/>
    <w:rsid w:val="00A224C9"/>
    <w:rsid w:val="00A25044"/>
    <w:rsid w:val="00A33C04"/>
    <w:rsid w:val="00A37532"/>
    <w:rsid w:val="00A4181F"/>
    <w:rsid w:val="00A41CD8"/>
    <w:rsid w:val="00A50C5B"/>
    <w:rsid w:val="00A566DE"/>
    <w:rsid w:val="00A66201"/>
    <w:rsid w:val="00A677D3"/>
    <w:rsid w:val="00A74A80"/>
    <w:rsid w:val="00A75DF0"/>
    <w:rsid w:val="00A80605"/>
    <w:rsid w:val="00A852C2"/>
    <w:rsid w:val="00A860A5"/>
    <w:rsid w:val="00A86E24"/>
    <w:rsid w:val="00A9124D"/>
    <w:rsid w:val="00A92EAA"/>
    <w:rsid w:val="00A930E8"/>
    <w:rsid w:val="00A94490"/>
    <w:rsid w:val="00A94B20"/>
    <w:rsid w:val="00AA1821"/>
    <w:rsid w:val="00AA3A50"/>
    <w:rsid w:val="00AA4B84"/>
    <w:rsid w:val="00AB37E4"/>
    <w:rsid w:val="00AB6A7D"/>
    <w:rsid w:val="00AB6DE6"/>
    <w:rsid w:val="00AC1E6A"/>
    <w:rsid w:val="00AC4EE4"/>
    <w:rsid w:val="00AC5840"/>
    <w:rsid w:val="00AC6416"/>
    <w:rsid w:val="00AC6640"/>
    <w:rsid w:val="00AC6FD5"/>
    <w:rsid w:val="00AD1429"/>
    <w:rsid w:val="00AD3DEF"/>
    <w:rsid w:val="00AD53D2"/>
    <w:rsid w:val="00AD5469"/>
    <w:rsid w:val="00AD7EFE"/>
    <w:rsid w:val="00AE0CCE"/>
    <w:rsid w:val="00AE1E00"/>
    <w:rsid w:val="00B00C88"/>
    <w:rsid w:val="00B02E11"/>
    <w:rsid w:val="00B031C8"/>
    <w:rsid w:val="00B04B05"/>
    <w:rsid w:val="00B0786E"/>
    <w:rsid w:val="00B22CE9"/>
    <w:rsid w:val="00B24731"/>
    <w:rsid w:val="00B25BC8"/>
    <w:rsid w:val="00B25E6C"/>
    <w:rsid w:val="00B271A7"/>
    <w:rsid w:val="00B3088C"/>
    <w:rsid w:val="00B310F7"/>
    <w:rsid w:val="00B329CE"/>
    <w:rsid w:val="00B34277"/>
    <w:rsid w:val="00B36DC2"/>
    <w:rsid w:val="00B37D69"/>
    <w:rsid w:val="00B45350"/>
    <w:rsid w:val="00B51FBF"/>
    <w:rsid w:val="00B53075"/>
    <w:rsid w:val="00B55920"/>
    <w:rsid w:val="00B56682"/>
    <w:rsid w:val="00B643EC"/>
    <w:rsid w:val="00B658B2"/>
    <w:rsid w:val="00B66C87"/>
    <w:rsid w:val="00B74DAE"/>
    <w:rsid w:val="00B752BC"/>
    <w:rsid w:val="00B80D77"/>
    <w:rsid w:val="00B813DB"/>
    <w:rsid w:val="00B83DA8"/>
    <w:rsid w:val="00B84085"/>
    <w:rsid w:val="00B91A20"/>
    <w:rsid w:val="00B93099"/>
    <w:rsid w:val="00B966E7"/>
    <w:rsid w:val="00B9732A"/>
    <w:rsid w:val="00BB00D1"/>
    <w:rsid w:val="00BB2BCF"/>
    <w:rsid w:val="00BB3B3D"/>
    <w:rsid w:val="00BB52FC"/>
    <w:rsid w:val="00BB5DBD"/>
    <w:rsid w:val="00BC2675"/>
    <w:rsid w:val="00BC38CA"/>
    <w:rsid w:val="00BC3B89"/>
    <w:rsid w:val="00BC5861"/>
    <w:rsid w:val="00BD0752"/>
    <w:rsid w:val="00BD1336"/>
    <w:rsid w:val="00BD1634"/>
    <w:rsid w:val="00BE42BC"/>
    <w:rsid w:val="00BE5260"/>
    <w:rsid w:val="00BE7F4F"/>
    <w:rsid w:val="00BF3F35"/>
    <w:rsid w:val="00BF4DC8"/>
    <w:rsid w:val="00BF634C"/>
    <w:rsid w:val="00C03F19"/>
    <w:rsid w:val="00C041D7"/>
    <w:rsid w:val="00C11AB9"/>
    <w:rsid w:val="00C11BCD"/>
    <w:rsid w:val="00C1202E"/>
    <w:rsid w:val="00C135D0"/>
    <w:rsid w:val="00C138B8"/>
    <w:rsid w:val="00C14F9F"/>
    <w:rsid w:val="00C16992"/>
    <w:rsid w:val="00C17C42"/>
    <w:rsid w:val="00C22409"/>
    <w:rsid w:val="00C27F47"/>
    <w:rsid w:val="00C37A68"/>
    <w:rsid w:val="00C41296"/>
    <w:rsid w:val="00C4216C"/>
    <w:rsid w:val="00C44836"/>
    <w:rsid w:val="00C44AF4"/>
    <w:rsid w:val="00C5011F"/>
    <w:rsid w:val="00C65267"/>
    <w:rsid w:val="00C726AA"/>
    <w:rsid w:val="00C74908"/>
    <w:rsid w:val="00C761E8"/>
    <w:rsid w:val="00C818C2"/>
    <w:rsid w:val="00C85B01"/>
    <w:rsid w:val="00C91989"/>
    <w:rsid w:val="00C93924"/>
    <w:rsid w:val="00C9442D"/>
    <w:rsid w:val="00CA3C02"/>
    <w:rsid w:val="00CA5645"/>
    <w:rsid w:val="00CA5DEC"/>
    <w:rsid w:val="00CB2281"/>
    <w:rsid w:val="00CB6599"/>
    <w:rsid w:val="00CC1859"/>
    <w:rsid w:val="00CD2605"/>
    <w:rsid w:val="00CD36FB"/>
    <w:rsid w:val="00CD530A"/>
    <w:rsid w:val="00CD5C6B"/>
    <w:rsid w:val="00CD70D1"/>
    <w:rsid w:val="00CE07FF"/>
    <w:rsid w:val="00CE2F71"/>
    <w:rsid w:val="00CE505C"/>
    <w:rsid w:val="00CF122F"/>
    <w:rsid w:val="00CF1E51"/>
    <w:rsid w:val="00CF2A4D"/>
    <w:rsid w:val="00CF4024"/>
    <w:rsid w:val="00CF4F9B"/>
    <w:rsid w:val="00CF644D"/>
    <w:rsid w:val="00CF7226"/>
    <w:rsid w:val="00D02469"/>
    <w:rsid w:val="00D13E35"/>
    <w:rsid w:val="00D16D91"/>
    <w:rsid w:val="00D17A51"/>
    <w:rsid w:val="00D203D9"/>
    <w:rsid w:val="00D21C8E"/>
    <w:rsid w:val="00D26235"/>
    <w:rsid w:val="00D265B4"/>
    <w:rsid w:val="00D3206F"/>
    <w:rsid w:val="00D3391A"/>
    <w:rsid w:val="00D375EF"/>
    <w:rsid w:val="00D42C3D"/>
    <w:rsid w:val="00D454B8"/>
    <w:rsid w:val="00D4643E"/>
    <w:rsid w:val="00D4778A"/>
    <w:rsid w:val="00D548D1"/>
    <w:rsid w:val="00D60615"/>
    <w:rsid w:val="00D67F1F"/>
    <w:rsid w:val="00D72A58"/>
    <w:rsid w:val="00D74426"/>
    <w:rsid w:val="00D8071D"/>
    <w:rsid w:val="00D80D4D"/>
    <w:rsid w:val="00D80EAF"/>
    <w:rsid w:val="00D80FC1"/>
    <w:rsid w:val="00D81104"/>
    <w:rsid w:val="00D82947"/>
    <w:rsid w:val="00D9064E"/>
    <w:rsid w:val="00D9096B"/>
    <w:rsid w:val="00D91551"/>
    <w:rsid w:val="00D975CF"/>
    <w:rsid w:val="00DA070F"/>
    <w:rsid w:val="00DA4238"/>
    <w:rsid w:val="00DA500D"/>
    <w:rsid w:val="00DB34F1"/>
    <w:rsid w:val="00DB5922"/>
    <w:rsid w:val="00DC62F5"/>
    <w:rsid w:val="00DD091E"/>
    <w:rsid w:val="00DD0C53"/>
    <w:rsid w:val="00DD0F99"/>
    <w:rsid w:val="00DD3C4F"/>
    <w:rsid w:val="00DE701C"/>
    <w:rsid w:val="00DF02E5"/>
    <w:rsid w:val="00DF4A11"/>
    <w:rsid w:val="00E02E0F"/>
    <w:rsid w:val="00E06697"/>
    <w:rsid w:val="00E1248D"/>
    <w:rsid w:val="00E12938"/>
    <w:rsid w:val="00E129C6"/>
    <w:rsid w:val="00E17891"/>
    <w:rsid w:val="00E20D74"/>
    <w:rsid w:val="00E2139C"/>
    <w:rsid w:val="00E2485B"/>
    <w:rsid w:val="00E33834"/>
    <w:rsid w:val="00E356BB"/>
    <w:rsid w:val="00E40651"/>
    <w:rsid w:val="00E40A7A"/>
    <w:rsid w:val="00E46E6E"/>
    <w:rsid w:val="00E5483D"/>
    <w:rsid w:val="00E61D2D"/>
    <w:rsid w:val="00E63F9A"/>
    <w:rsid w:val="00E6737E"/>
    <w:rsid w:val="00E67D65"/>
    <w:rsid w:val="00E72DFC"/>
    <w:rsid w:val="00E75757"/>
    <w:rsid w:val="00E940A3"/>
    <w:rsid w:val="00E96728"/>
    <w:rsid w:val="00EA27DD"/>
    <w:rsid w:val="00EA2D8D"/>
    <w:rsid w:val="00EA5880"/>
    <w:rsid w:val="00EA7B1D"/>
    <w:rsid w:val="00EB10A9"/>
    <w:rsid w:val="00EB112C"/>
    <w:rsid w:val="00EB294B"/>
    <w:rsid w:val="00EB4C76"/>
    <w:rsid w:val="00EB5754"/>
    <w:rsid w:val="00EC2371"/>
    <w:rsid w:val="00EC246C"/>
    <w:rsid w:val="00EC5E31"/>
    <w:rsid w:val="00ED3218"/>
    <w:rsid w:val="00ED5E14"/>
    <w:rsid w:val="00ED6D1C"/>
    <w:rsid w:val="00EE5888"/>
    <w:rsid w:val="00EE5F91"/>
    <w:rsid w:val="00EE6974"/>
    <w:rsid w:val="00EE7D1A"/>
    <w:rsid w:val="00EF4542"/>
    <w:rsid w:val="00F05A4A"/>
    <w:rsid w:val="00F06718"/>
    <w:rsid w:val="00F16184"/>
    <w:rsid w:val="00F2098A"/>
    <w:rsid w:val="00F27A45"/>
    <w:rsid w:val="00F36943"/>
    <w:rsid w:val="00F42B24"/>
    <w:rsid w:val="00F47006"/>
    <w:rsid w:val="00F50F2F"/>
    <w:rsid w:val="00F513D7"/>
    <w:rsid w:val="00F526B9"/>
    <w:rsid w:val="00F54007"/>
    <w:rsid w:val="00F544CC"/>
    <w:rsid w:val="00F63E2D"/>
    <w:rsid w:val="00F64123"/>
    <w:rsid w:val="00F67935"/>
    <w:rsid w:val="00F7023C"/>
    <w:rsid w:val="00F727FF"/>
    <w:rsid w:val="00F734A8"/>
    <w:rsid w:val="00F73E9F"/>
    <w:rsid w:val="00F908D6"/>
    <w:rsid w:val="00FA67C8"/>
    <w:rsid w:val="00FB22D3"/>
    <w:rsid w:val="00FB6459"/>
    <w:rsid w:val="00FB73D3"/>
    <w:rsid w:val="00FC026D"/>
    <w:rsid w:val="00FE0F70"/>
    <w:rsid w:val="00FE2659"/>
    <w:rsid w:val="00FE5867"/>
    <w:rsid w:val="00FE696F"/>
    <w:rsid w:val="00FE70E9"/>
    <w:rsid w:val="00FF3671"/>
    <w:rsid w:val="00FF5115"/>
    <w:rsid w:val="00FF63D7"/>
    <w:rsid w:val="00FF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24106239"/>
  <w15:chartTrackingRefBased/>
  <w15:docId w15:val="{BAA2C3F4-5F93-4C13-957C-BA858F52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2B3"/>
    <w:pPr>
      <w:spacing w:line="300" w:lineRule="exact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685C65"/>
    <w:pPr>
      <w:keepNext/>
      <w:keepLines/>
      <w:spacing w:after="360" w:line="240" w:lineRule="auto"/>
      <w:outlineLvl w:val="0"/>
    </w:pPr>
    <w:rPr>
      <w:rFonts w:ascii="Arial" w:eastAsiaTheme="majorEastAsia" w:hAnsi="Arial" w:cstheme="majorBidi"/>
      <w:b/>
      <w:sz w:val="40"/>
      <w:szCs w:val="40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256AE5"/>
    <w:pPr>
      <w:spacing w:before="40" w:after="0"/>
      <w:outlineLvl w:val="1"/>
    </w:pPr>
    <w:rPr>
      <w:sz w:val="2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rsid w:val="007027B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027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027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04C70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027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027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027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027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autoRedefine/>
    <w:uiPriority w:val="10"/>
    <w:qFormat/>
    <w:rsid w:val="00672097"/>
    <w:pPr>
      <w:spacing w:after="360" w:line="440" w:lineRule="exact"/>
      <w:contextualSpacing/>
    </w:pPr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672097"/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2Char">
    <w:name w:val="Rubrik 2 Char"/>
    <w:basedOn w:val="Standardstycketeckensnitt"/>
    <w:link w:val="Rubrik2"/>
    <w:uiPriority w:val="9"/>
    <w:rsid w:val="00256AE5"/>
    <w:rPr>
      <w:rFonts w:ascii="Arial" w:eastAsiaTheme="majorEastAsia" w:hAnsi="Arial" w:cstheme="majorBidi"/>
      <w:b/>
      <w:szCs w:val="32"/>
    </w:rPr>
  </w:style>
  <w:style w:type="character" w:customStyle="1" w:styleId="Rubrik1Char">
    <w:name w:val="Rubrik 1 Char"/>
    <w:basedOn w:val="Standardstycketeckensnitt"/>
    <w:link w:val="Rubrik1"/>
    <w:uiPriority w:val="9"/>
    <w:rsid w:val="00685C65"/>
    <w:rPr>
      <w:rFonts w:ascii="Arial" w:eastAsiaTheme="majorEastAsia" w:hAnsi="Arial" w:cstheme="majorBidi"/>
      <w:b/>
      <w:sz w:val="40"/>
      <w:szCs w:val="40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027B1"/>
    <w:rPr>
      <w:rFonts w:asciiTheme="majorHAnsi" w:eastAsiaTheme="majorEastAsia" w:hAnsiTheme="majorHAnsi" w:cstheme="majorBidi"/>
      <w:caps/>
      <w:color w:val="004C70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027B1"/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027B1"/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027B1"/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027B1"/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7027B1"/>
    <w:pPr>
      <w:spacing w:line="240" w:lineRule="auto"/>
    </w:pPr>
    <w:rPr>
      <w:b/>
      <w:bCs/>
      <w:smallCaps/>
      <w:color w:val="006696" w:themeColor="text2"/>
    </w:rPr>
  </w:style>
  <w:style w:type="paragraph" w:styleId="Underrubrik">
    <w:name w:val="Subtitle"/>
    <w:basedOn w:val="Normal"/>
    <w:next w:val="Normal"/>
    <w:link w:val="UnderrubrikChar"/>
    <w:uiPriority w:val="11"/>
    <w:rsid w:val="007027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027B1"/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styleId="Stark">
    <w:name w:val="Strong"/>
    <w:basedOn w:val="Standardstycketeckensnitt"/>
    <w:uiPriority w:val="22"/>
    <w:rsid w:val="007027B1"/>
    <w:rPr>
      <w:b/>
      <w:bCs/>
    </w:rPr>
  </w:style>
  <w:style w:type="character" w:styleId="Betoning">
    <w:name w:val="Emphasis"/>
    <w:basedOn w:val="Standardstycketeckensnitt"/>
    <w:uiPriority w:val="20"/>
    <w:rsid w:val="007027B1"/>
    <w:rPr>
      <w:i/>
      <w:iCs/>
    </w:rPr>
  </w:style>
  <w:style w:type="paragraph" w:styleId="Ingetavstnd">
    <w:name w:val="No Spacing"/>
    <w:uiPriority w:val="1"/>
    <w:rsid w:val="007027B1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rsid w:val="007027B1"/>
    <w:pPr>
      <w:spacing w:before="120" w:after="120"/>
      <w:ind w:left="720"/>
    </w:pPr>
    <w:rPr>
      <w:color w:val="006696" w:themeColor="text2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7027B1"/>
    <w:rPr>
      <w:color w:val="006696" w:themeColor="text2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rsid w:val="007027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027B1"/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styleId="Diskretbetoning">
    <w:name w:val="Subtle Emphasis"/>
    <w:basedOn w:val="Standardstycketeckensnitt"/>
    <w:uiPriority w:val="19"/>
    <w:rsid w:val="007027B1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rsid w:val="007027B1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rsid w:val="007027B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arkreferens">
    <w:name w:val="Intense Reference"/>
    <w:basedOn w:val="Standardstycketeckensnitt"/>
    <w:uiPriority w:val="32"/>
    <w:rsid w:val="007027B1"/>
    <w:rPr>
      <w:b/>
      <w:bCs/>
      <w:smallCaps/>
      <w:color w:val="006696" w:themeColor="text2"/>
      <w:u w:val="single"/>
    </w:rPr>
  </w:style>
  <w:style w:type="character" w:styleId="Bokenstitel">
    <w:name w:val="Book Title"/>
    <w:basedOn w:val="Standardstycketeckensnitt"/>
    <w:uiPriority w:val="33"/>
    <w:rsid w:val="007027B1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027B1"/>
    <w:pPr>
      <w:outlineLvl w:val="9"/>
    </w:pPr>
  </w:style>
  <w:style w:type="paragraph" w:customStyle="1" w:styleId="SidhuvudText">
    <w:name w:val="Sidhuvud Text"/>
    <w:link w:val="SidhuvudTextChar"/>
    <w:autoRedefine/>
    <w:qFormat/>
    <w:rsid w:val="00CD2605"/>
    <w:pPr>
      <w:tabs>
        <w:tab w:val="left" w:pos="0"/>
        <w:tab w:val="right" w:pos="8647"/>
      </w:tabs>
      <w:spacing w:after="20" w:line="300" w:lineRule="exact"/>
    </w:pPr>
    <w:rPr>
      <w:rFonts w:ascii="Arial" w:eastAsiaTheme="majorEastAsia" w:hAnsi="Arial" w:cstheme="majorBidi"/>
      <w:sz w:val="20"/>
      <w:szCs w:val="72"/>
    </w:rPr>
  </w:style>
  <w:style w:type="paragraph" w:customStyle="1" w:styleId="IngressArial">
    <w:name w:val="Ingress Arial"/>
    <w:basedOn w:val="Normal"/>
    <w:next w:val="Normal"/>
    <w:link w:val="IngressArialChar"/>
    <w:autoRedefine/>
    <w:qFormat/>
    <w:rsid w:val="008F2BB6"/>
    <w:rPr>
      <w:rFonts w:ascii="Arial" w:hAnsi="Arial"/>
      <w:b/>
    </w:rPr>
  </w:style>
  <w:style w:type="paragraph" w:styleId="Sidfot">
    <w:name w:val="footer"/>
    <w:basedOn w:val="Normal"/>
    <w:link w:val="SidfotChar"/>
    <w:uiPriority w:val="99"/>
    <w:unhideWhenUsed/>
    <w:rsid w:val="00256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56AE5"/>
    <w:rPr>
      <w:rFonts w:ascii="Times New Roman" w:hAnsi="Times New Roman"/>
    </w:rPr>
  </w:style>
  <w:style w:type="character" w:styleId="Platshllartext">
    <w:name w:val="Placeholder Text"/>
    <w:basedOn w:val="Standardstycketeckensnitt"/>
    <w:uiPriority w:val="99"/>
    <w:semiHidden/>
    <w:rsid w:val="000B2E57"/>
    <w:rPr>
      <w:color w:val="808080"/>
    </w:rPr>
  </w:style>
  <w:style w:type="paragraph" w:customStyle="1" w:styleId="IngressTimes">
    <w:name w:val="Ingress Times"/>
    <w:basedOn w:val="Normal"/>
    <w:next w:val="Normal"/>
    <w:link w:val="IngressTimesChar"/>
    <w:autoRedefine/>
    <w:qFormat/>
    <w:rsid w:val="00852F5D"/>
    <w:pPr>
      <w:spacing w:after="240"/>
    </w:pPr>
    <w:rPr>
      <w:b/>
    </w:rPr>
  </w:style>
  <w:style w:type="character" w:customStyle="1" w:styleId="IngressTimesChar">
    <w:name w:val="Ingress Times Char"/>
    <w:basedOn w:val="Standardstycketeckensnitt"/>
    <w:link w:val="IngressTimes"/>
    <w:rsid w:val="00852F5D"/>
    <w:rPr>
      <w:rFonts w:ascii="Times New Roman" w:hAnsi="Times New Roman"/>
      <w:b/>
    </w:rPr>
  </w:style>
  <w:style w:type="paragraph" w:customStyle="1" w:styleId="SidhuvudRubrik">
    <w:name w:val="Sidhuvud Rubrik"/>
    <w:basedOn w:val="SidhuvudText"/>
    <w:next w:val="SidhuvudText"/>
    <w:link w:val="SidhuvudRubrikChar"/>
    <w:autoRedefine/>
    <w:qFormat/>
    <w:rsid w:val="00AE1E00"/>
    <w:pPr>
      <w:spacing w:after="40"/>
    </w:pPr>
    <w:rPr>
      <w:caps/>
      <w:color w:val="006696" w:themeColor="text2"/>
      <w:spacing w:val="8"/>
      <w:sz w:val="22"/>
    </w:rPr>
  </w:style>
  <w:style w:type="paragraph" w:customStyle="1" w:styleId="SidhuvudRubrik1">
    <w:name w:val="Sidhuvud Rubrik 1"/>
    <w:basedOn w:val="SidhuvudText"/>
    <w:next w:val="SidhuvudText"/>
    <w:link w:val="SidhuvudRubrik1Char"/>
    <w:autoRedefine/>
    <w:qFormat/>
    <w:rsid w:val="001703B3"/>
    <w:pPr>
      <w:tabs>
        <w:tab w:val="right" w:pos="9072"/>
      </w:tabs>
      <w:spacing w:after="40"/>
    </w:pPr>
    <w:rPr>
      <w:b/>
    </w:rPr>
  </w:style>
  <w:style w:type="character" w:customStyle="1" w:styleId="SidhuvudRubrikChar">
    <w:name w:val="Sidhuvud Rubrik Char"/>
    <w:basedOn w:val="Standardstycketeckensnitt"/>
    <w:link w:val="SidhuvudRubrik"/>
    <w:rsid w:val="00AE1E00"/>
    <w:rPr>
      <w:rFonts w:ascii="Arial" w:eastAsiaTheme="majorEastAsia" w:hAnsi="Arial" w:cstheme="majorBidi"/>
      <w:caps/>
      <w:color w:val="006696" w:themeColor="text2"/>
      <w:spacing w:val="8"/>
      <w:szCs w:val="72"/>
    </w:rPr>
  </w:style>
  <w:style w:type="character" w:customStyle="1" w:styleId="SidhuvudTextChar">
    <w:name w:val="Sidhuvud Text Char"/>
    <w:basedOn w:val="RubrikChar"/>
    <w:link w:val="SidhuvudText"/>
    <w:rsid w:val="00CD2605"/>
    <w:rPr>
      <w:rFonts w:ascii="Arial" w:eastAsiaTheme="majorEastAsia" w:hAnsi="Arial" w:cstheme="majorBidi"/>
      <w:b w:val="0"/>
      <w:color w:val="006696" w:themeColor="text2"/>
      <w:sz w:val="20"/>
      <w:szCs w:val="72"/>
    </w:rPr>
  </w:style>
  <w:style w:type="character" w:customStyle="1" w:styleId="SidhuvudRubrik1Char">
    <w:name w:val="Sidhuvud Rubrik 1 Char"/>
    <w:basedOn w:val="Standardstycketeckensnitt"/>
    <w:link w:val="SidhuvudRubrik1"/>
    <w:rsid w:val="001703B3"/>
    <w:rPr>
      <w:rFonts w:ascii="Arial" w:eastAsiaTheme="majorEastAsia" w:hAnsi="Arial" w:cstheme="majorBidi"/>
      <w:b/>
      <w:sz w:val="20"/>
      <w:szCs w:val="72"/>
    </w:rPr>
  </w:style>
  <w:style w:type="character" w:customStyle="1" w:styleId="IngressArialChar">
    <w:name w:val="Ingress Arial Char"/>
    <w:basedOn w:val="IngressTimesChar"/>
    <w:link w:val="IngressArial"/>
    <w:rsid w:val="008F2BB6"/>
    <w:rPr>
      <w:rFonts w:ascii="Arial" w:hAnsi="Arial"/>
      <w:b/>
    </w:rPr>
  </w:style>
  <w:style w:type="paragraph" w:styleId="Liststycke">
    <w:name w:val="List Paragraph"/>
    <w:basedOn w:val="Normal"/>
    <w:uiPriority w:val="34"/>
    <w:qFormat/>
    <w:rsid w:val="009A5D4B"/>
    <w:pPr>
      <w:spacing w:after="24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421BED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37A68"/>
    <w:rPr>
      <w:color w:val="954F7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F1E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3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PowerPoint_Presentation2.pptx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package" Target="embeddings/Microsoft_PowerPoint_Presentation.pptx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2.bin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package" Target="embeddings/Microsoft_PowerPoint_Presentation1.ppt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.brunsten\Downloads\Brevmall%20(4).dotx" TargetMode="External"/></Relationships>
</file>

<file path=word/theme/theme1.xml><?xml version="1.0" encoding="utf-8"?>
<a:theme xmlns:a="http://schemas.openxmlformats.org/drawingml/2006/main" name="Test">
  <a:themeElements>
    <a:clrScheme name="Fyrbodal">
      <a:dk1>
        <a:sysClr val="windowText" lastClr="000000"/>
      </a:dk1>
      <a:lt1>
        <a:sysClr val="window" lastClr="FFFFFF"/>
      </a:lt1>
      <a:dk2>
        <a:srgbClr val="006696"/>
      </a:dk2>
      <a:lt2>
        <a:srgbClr val="E7E6E6"/>
      </a:lt2>
      <a:accent1>
        <a:srgbClr val="006696"/>
      </a:accent1>
      <a:accent2>
        <a:srgbClr val="628751"/>
      </a:accent2>
      <a:accent3>
        <a:srgbClr val="82ABCC"/>
      </a:accent3>
      <a:accent4>
        <a:srgbClr val="FFC000"/>
      </a:accent4>
      <a:accent5>
        <a:srgbClr val="5B9BD5"/>
      </a:accent5>
      <a:accent6>
        <a:srgbClr val="70AD47"/>
      </a:accent6>
      <a:hlink>
        <a:srgbClr val="006696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2020-04-02T00:00:00</PublishDate>
  <Abstract/>
  <CompanyAddress>Ort</CompanyAddress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6E051DD3DF894EA2ABB5791025B7F3" ma:contentTypeVersion="9" ma:contentTypeDescription="Skapa ett nytt dokument." ma:contentTypeScope="" ma:versionID="a6431f5e76d6c119808401e0bbbed9d6">
  <xsd:schema xmlns:xsd="http://www.w3.org/2001/XMLSchema" xmlns:xs="http://www.w3.org/2001/XMLSchema" xmlns:p="http://schemas.microsoft.com/office/2006/metadata/properties" xmlns:ns2="229abef9-99bb-4c4c-9653-e3863b5dafa3" targetNamespace="http://schemas.microsoft.com/office/2006/metadata/properties" ma:root="true" ma:fieldsID="c06e885bff9ee88f0c59f29269b6601b" ns2:_="">
    <xsd:import namespace="229abef9-99bb-4c4c-9653-e3863b5daf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Bild" minOccurs="0"/>
                <xsd:element ref="ns2:F_x00f6_rfatta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abef9-99bb-4c4c-9653-e3863b5da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Bild" ma:index="15" nillable="true" ma:displayName="Bild" ma:format="Image" ma:internalName="Bil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_x00f6_rfattare" ma:index="16" nillable="true" ma:displayName="Författare" ma:format="Dropdown" ma:list="UserInfo" ma:SharePointGroup="0" ma:internalName="F_x00f6_rfatt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_x00f6_rfattare xmlns="229abef9-99bb-4c4c-9653-e3863b5dafa3">
      <UserInfo>
        <DisplayName/>
        <AccountId xsi:nil="true"/>
        <AccountType/>
      </UserInfo>
    </F_x00f6_rfattare>
    <Bild xmlns="229abef9-99bb-4c4c-9653-e3863b5dafa3">
      <Url xsi:nil="true"/>
      <Description xsi:nil="true"/>
    </Bild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F8FFE2-1745-47E1-A04E-6C1864605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abef9-99bb-4c4c-9653-e3863b5daf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7AE551-1102-4B8C-8D34-4154C3D40F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CAECD9-5EB6-4829-B348-B5B0C2185B9C}">
  <ds:schemaRefs>
    <ds:schemaRef ds:uri="http://schemas.microsoft.com/office/2006/metadata/properties"/>
    <ds:schemaRef ds:uri="http://schemas.microsoft.com/office/infopath/2007/PartnerControls"/>
    <ds:schemaRef ds:uri="229abef9-99bb-4c4c-9653-e3863b5dafa3"/>
  </ds:schemaRefs>
</ds:datastoreItem>
</file>

<file path=customXml/itemProps5.xml><?xml version="1.0" encoding="utf-8"?>
<ds:datastoreItem xmlns:ds="http://schemas.openxmlformats.org/officeDocument/2006/customXml" ds:itemID="{B971C5D6-DCA2-40A8-A543-EB19DEACA6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(4)</Template>
  <TotalTime>188</TotalTime>
  <Pages>5</Pages>
  <Words>1377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Brunsten</dc:creator>
  <cp:keywords/>
  <dc:description/>
  <cp:lastModifiedBy>Jenny Brunsten</cp:lastModifiedBy>
  <cp:revision>155</cp:revision>
  <dcterms:created xsi:type="dcterms:W3CDTF">2022-01-18T07:23:00Z</dcterms:created>
  <dcterms:modified xsi:type="dcterms:W3CDTF">2022-01-21T13:34:00Z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0x010100D46E051DD3DF894EA2ABB5791025B7F3</vt:lpwstr>
  </property>
</Properties>
</file>