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D3814" w14:textId="191A4448" w:rsidR="007027B1" w:rsidRPr="00685C65" w:rsidRDefault="00700897" w:rsidP="00685C65">
      <w:pPr>
        <w:pStyle w:val="Rubrik1"/>
      </w:pPr>
      <w:r w:rsidRPr="00685C65">
        <w:t>Minnesanteckningar Försörjningsstöds</w:t>
      </w:r>
      <w:r w:rsidR="00685C65">
        <w:t>-</w:t>
      </w:r>
      <w:r w:rsidRPr="00685C65">
        <w:t xml:space="preserve">nätverket </w:t>
      </w:r>
      <w:r w:rsidR="00B329CE">
        <w:t>25</w:t>
      </w:r>
      <w:r w:rsidR="005074E6">
        <w:t xml:space="preserve"> </w:t>
      </w:r>
      <w:r w:rsidR="00B329CE">
        <w:t xml:space="preserve">oktober </w:t>
      </w:r>
      <w:r w:rsidR="005E49BF" w:rsidRPr="00685C65">
        <w:t>2021</w:t>
      </w:r>
    </w:p>
    <w:p w14:paraId="1B9E711A" w14:textId="7EF54335" w:rsidR="00A25044" w:rsidRDefault="00A566DE" w:rsidP="007027B1">
      <w:pPr>
        <w:rPr>
          <w:rFonts w:ascii="Arial" w:hAnsi="Arial" w:cs="Arial"/>
        </w:rPr>
      </w:pPr>
      <w:r w:rsidRPr="000320C9">
        <w:rPr>
          <w:rFonts w:ascii="Arial" w:hAnsi="Arial" w:cs="Arial"/>
          <w:b/>
          <w:bCs/>
        </w:rPr>
        <w:t>Deltagare</w:t>
      </w:r>
      <w:r w:rsidRPr="00BF3F35">
        <w:rPr>
          <w:rFonts w:ascii="Arial" w:hAnsi="Arial" w:cs="Arial"/>
        </w:rPr>
        <w:t xml:space="preserve">: </w:t>
      </w:r>
      <w:r w:rsidR="00B36DC2">
        <w:rPr>
          <w:rFonts w:ascii="Arial" w:hAnsi="Arial" w:cs="Arial"/>
        </w:rPr>
        <w:t>Mariett Lorentzon</w:t>
      </w:r>
      <w:r w:rsidR="006E4DB7">
        <w:rPr>
          <w:rFonts w:ascii="Arial" w:hAnsi="Arial" w:cs="Arial"/>
        </w:rPr>
        <w:t xml:space="preserve"> och Pernilla Hemberg </w:t>
      </w:r>
      <w:r w:rsidR="006A0A30">
        <w:rPr>
          <w:rFonts w:ascii="Arial" w:hAnsi="Arial" w:cs="Arial"/>
        </w:rPr>
        <w:t xml:space="preserve">(Uddevalla), </w:t>
      </w:r>
      <w:r w:rsidR="00241BF7">
        <w:rPr>
          <w:rFonts w:ascii="Arial" w:hAnsi="Arial" w:cs="Arial"/>
        </w:rPr>
        <w:t xml:space="preserve">Olga Karlsson (Lysekil), Annefrid </w:t>
      </w:r>
      <w:proofErr w:type="spellStart"/>
      <w:r w:rsidR="00241BF7">
        <w:rPr>
          <w:rFonts w:ascii="Arial" w:hAnsi="Arial" w:cs="Arial"/>
        </w:rPr>
        <w:t>Logenius</w:t>
      </w:r>
      <w:proofErr w:type="spellEnd"/>
      <w:r w:rsidR="00241BF7">
        <w:rPr>
          <w:rFonts w:ascii="Arial" w:hAnsi="Arial" w:cs="Arial"/>
        </w:rPr>
        <w:t xml:space="preserve"> (Tanum), </w:t>
      </w:r>
      <w:r w:rsidR="00561B06">
        <w:rPr>
          <w:rFonts w:ascii="Arial" w:hAnsi="Arial" w:cs="Arial"/>
        </w:rPr>
        <w:t xml:space="preserve">Linda Wilhelmsson och </w:t>
      </w:r>
      <w:r w:rsidR="001517B6">
        <w:rPr>
          <w:rFonts w:ascii="Arial" w:hAnsi="Arial" w:cs="Arial"/>
        </w:rPr>
        <w:t xml:space="preserve">Sofie Månsson (Vänersborg), </w:t>
      </w:r>
      <w:r w:rsidR="00116ED2">
        <w:rPr>
          <w:rFonts w:ascii="Arial" w:hAnsi="Arial" w:cs="Arial"/>
        </w:rPr>
        <w:t xml:space="preserve">Malin Molander Eriksson (Trollhättan), </w:t>
      </w:r>
      <w:r w:rsidR="00900E6F">
        <w:rPr>
          <w:rFonts w:ascii="Arial" w:hAnsi="Arial" w:cs="Arial"/>
        </w:rPr>
        <w:t xml:space="preserve">Charlotte Westerhult (Sotenäs), </w:t>
      </w:r>
      <w:r w:rsidR="00AD7EFE">
        <w:rPr>
          <w:rFonts w:ascii="Arial" w:hAnsi="Arial" w:cs="Arial"/>
        </w:rPr>
        <w:t xml:space="preserve">Maria Ternström (Munkedal), Ulrika Moberg (Bengtsfors), </w:t>
      </w:r>
      <w:r w:rsidR="00626F00">
        <w:rPr>
          <w:rFonts w:ascii="Arial" w:hAnsi="Arial" w:cs="Arial"/>
        </w:rPr>
        <w:t xml:space="preserve">Christina Johansson (Färgelanda), Johnny Axelsson (Dals Ed), </w:t>
      </w:r>
      <w:proofErr w:type="spellStart"/>
      <w:r w:rsidR="007D01A4">
        <w:rPr>
          <w:rFonts w:ascii="Arial" w:hAnsi="Arial" w:cs="Arial"/>
        </w:rPr>
        <w:t>Albulena</w:t>
      </w:r>
      <w:proofErr w:type="spellEnd"/>
      <w:r w:rsidR="007D01A4">
        <w:rPr>
          <w:rFonts w:ascii="Arial" w:hAnsi="Arial" w:cs="Arial"/>
        </w:rPr>
        <w:t xml:space="preserve"> </w:t>
      </w:r>
      <w:proofErr w:type="spellStart"/>
      <w:r w:rsidR="007D01A4">
        <w:rPr>
          <w:rFonts w:ascii="Arial" w:hAnsi="Arial" w:cs="Arial"/>
        </w:rPr>
        <w:t>Sadiku</w:t>
      </w:r>
      <w:proofErr w:type="spellEnd"/>
      <w:r w:rsidR="007D01A4">
        <w:rPr>
          <w:rFonts w:ascii="Arial" w:hAnsi="Arial" w:cs="Arial"/>
        </w:rPr>
        <w:t xml:space="preserve"> (Mellerud), </w:t>
      </w:r>
      <w:r w:rsidR="00116ED2">
        <w:rPr>
          <w:rFonts w:ascii="Arial" w:hAnsi="Arial" w:cs="Arial"/>
        </w:rPr>
        <w:t>Pierre G</w:t>
      </w:r>
      <w:r w:rsidR="002B10F7">
        <w:rPr>
          <w:rFonts w:ascii="Arial" w:hAnsi="Arial" w:cs="Arial"/>
        </w:rPr>
        <w:t xml:space="preserve">ünther </w:t>
      </w:r>
      <w:r w:rsidR="007D01A4">
        <w:rPr>
          <w:rFonts w:ascii="Arial" w:hAnsi="Arial" w:cs="Arial"/>
        </w:rPr>
        <w:t xml:space="preserve">och Maria </w:t>
      </w:r>
      <w:r w:rsidR="002B10F7">
        <w:rPr>
          <w:rFonts w:ascii="Arial" w:hAnsi="Arial" w:cs="Arial"/>
        </w:rPr>
        <w:t>(Åmål), Jenny Israelsson (Orust)</w:t>
      </w:r>
      <w:r w:rsidR="00B752BC">
        <w:rPr>
          <w:rFonts w:ascii="Arial" w:hAnsi="Arial" w:cs="Arial"/>
        </w:rPr>
        <w:t>, Jenny Brunsten (Fyrbodal)</w:t>
      </w:r>
    </w:p>
    <w:p w14:paraId="742EC656" w14:textId="77777777" w:rsidR="0022114C" w:rsidRDefault="0022114C" w:rsidP="00685C65">
      <w:pPr>
        <w:pStyle w:val="Rubrik2"/>
      </w:pPr>
    </w:p>
    <w:p w14:paraId="10A4F79F" w14:textId="77777777" w:rsidR="009A5D4B" w:rsidRPr="00B03B51" w:rsidRDefault="009A5D4B" w:rsidP="009A5D4B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B03B51">
        <w:rPr>
          <w:rFonts w:ascii="Arial" w:hAnsi="Arial" w:cs="Arial"/>
          <w:b/>
          <w:bCs/>
          <w:color w:val="000000"/>
        </w:rPr>
        <w:t>Incheckningsrunda; presentation, frågor för dagen</w:t>
      </w:r>
    </w:p>
    <w:p w14:paraId="23BC39D9" w14:textId="12284C12" w:rsidR="009A5D4B" w:rsidRPr="00B03B51" w:rsidRDefault="00CA5DEC" w:rsidP="009A5D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Presentationsrunda.</w:t>
      </w:r>
      <w:r w:rsidR="009A5D4B">
        <w:rPr>
          <w:rFonts w:ascii="Arial" w:hAnsi="Arial" w:cs="Arial"/>
          <w:color w:val="000000"/>
        </w:rPr>
        <w:t xml:space="preserve"> Frågor från nätverket samlas upp under incheckningsrunda</w:t>
      </w:r>
      <w:r>
        <w:rPr>
          <w:rFonts w:ascii="Arial" w:hAnsi="Arial" w:cs="Arial"/>
          <w:color w:val="000000"/>
        </w:rPr>
        <w:t>n</w:t>
      </w:r>
      <w:r w:rsidR="009A5D4B">
        <w:rPr>
          <w:rFonts w:ascii="Arial" w:hAnsi="Arial" w:cs="Arial"/>
          <w:color w:val="000000"/>
        </w:rPr>
        <w:t>.</w:t>
      </w:r>
    </w:p>
    <w:p w14:paraId="2C7E24D0" w14:textId="77777777" w:rsidR="007C36CB" w:rsidRPr="00CA5DEC" w:rsidRDefault="007C36CB" w:rsidP="00CA5DEC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7E570AF0" w14:textId="54D32F1B" w:rsidR="007C36CB" w:rsidRPr="00CA5DEC" w:rsidRDefault="007C36CB" w:rsidP="007C36CB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CA5DEC">
        <w:rPr>
          <w:rFonts w:ascii="Arial" w:hAnsi="Arial" w:cs="Arial"/>
          <w:b/>
          <w:bCs/>
          <w:color w:val="000000"/>
        </w:rPr>
        <w:t xml:space="preserve">Återkoppling </w:t>
      </w:r>
      <w:r w:rsidR="00596ADD">
        <w:rPr>
          <w:rFonts w:ascii="Arial" w:hAnsi="Arial" w:cs="Arial"/>
          <w:b/>
          <w:bCs/>
          <w:color w:val="000000"/>
        </w:rPr>
        <w:t xml:space="preserve">angående </w:t>
      </w:r>
      <w:r w:rsidRPr="00CA5DEC">
        <w:rPr>
          <w:rFonts w:ascii="Arial" w:hAnsi="Arial" w:cs="Arial"/>
          <w:b/>
          <w:bCs/>
          <w:color w:val="000000"/>
        </w:rPr>
        <w:t>FUT</w:t>
      </w:r>
      <w:r w:rsidR="00596ADD">
        <w:rPr>
          <w:rFonts w:ascii="Arial" w:hAnsi="Arial" w:cs="Arial"/>
          <w:b/>
          <w:bCs/>
          <w:color w:val="000000"/>
        </w:rPr>
        <w:t>-nätverk</w:t>
      </w:r>
    </w:p>
    <w:p w14:paraId="21189B6D" w14:textId="6F92457F" w:rsidR="007C36CB" w:rsidRDefault="00596ADD" w:rsidP="00AC664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Malin M E återkopplar från det nätverk som bildats </w:t>
      </w:r>
      <w:r w:rsidR="00CD5C6B">
        <w:rPr>
          <w:rFonts w:ascii="Arial" w:hAnsi="Arial" w:cs="Arial"/>
          <w:color w:val="000000"/>
        </w:rPr>
        <w:t xml:space="preserve">av FUT-personer i </w:t>
      </w:r>
      <w:r w:rsidR="00653612">
        <w:rPr>
          <w:rFonts w:ascii="Arial" w:hAnsi="Arial" w:cs="Arial"/>
          <w:color w:val="000000"/>
        </w:rPr>
        <w:t xml:space="preserve">några av </w:t>
      </w:r>
      <w:r w:rsidR="00CD5C6B">
        <w:rPr>
          <w:rFonts w:ascii="Arial" w:hAnsi="Arial" w:cs="Arial"/>
          <w:color w:val="000000"/>
        </w:rPr>
        <w:t>kommunerna. Ett första möte har hållits</w:t>
      </w:r>
      <w:r w:rsidR="004F1E33">
        <w:rPr>
          <w:rFonts w:ascii="Arial" w:hAnsi="Arial" w:cs="Arial"/>
          <w:color w:val="000000"/>
        </w:rPr>
        <w:t xml:space="preserve">. Nästa möte är </w:t>
      </w:r>
      <w:r w:rsidR="004F1E33" w:rsidRPr="00C761E8">
        <w:rPr>
          <w:rFonts w:ascii="Arial" w:hAnsi="Arial" w:cs="Arial"/>
          <w:b/>
          <w:bCs/>
          <w:color w:val="000000"/>
        </w:rPr>
        <w:t xml:space="preserve">13 december </w:t>
      </w:r>
      <w:proofErr w:type="spellStart"/>
      <w:r w:rsidR="004F1E33" w:rsidRPr="00C761E8">
        <w:rPr>
          <w:rFonts w:ascii="Arial" w:hAnsi="Arial" w:cs="Arial"/>
          <w:b/>
          <w:bCs/>
          <w:color w:val="000000"/>
        </w:rPr>
        <w:t>kl</w:t>
      </w:r>
      <w:proofErr w:type="spellEnd"/>
      <w:r w:rsidR="004F1E33" w:rsidRPr="00C761E8">
        <w:rPr>
          <w:rFonts w:ascii="Arial" w:hAnsi="Arial" w:cs="Arial"/>
          <w:b/>
          <w:bCs/>
          <w:color w:val="000000"/>
        </w:rPr>
        <w:t xml:space="preserve"> 13.</w:t>
      </w:r>
      <w:r w:rsidR="004F1E33">
        <w:rPr>
          <w:rFonts w:ascii="Arial" w:hAnsi="Arial" w:cs="Arial"/>
          <w:color w:val="000000"/>
        </w:rPr>
        <w:t xml:space="preserve"> </w:t>
      </w:r>
      <w:r w:rsidR="00653612">
        <w:rPr>
          <w:rFonts w:ascii="Arial" w:hAnsi="Arial" w:cs="Arial"/>
          <w:color w:val="000000"/>
        </w:rPr>
        <w:t>De i kommunerna som vill delta i nätverket och på mötet h</w:t>
      </w:r>
      <w:r w:rsidR="004F1E33">
        <w:rPr>
          <w:rFonts w:ascii="Arial" w:hAnsi="Arial" w:cs="Arial"/>
          <w:color w:val="000000"/>
        </w:rPr>
        <w:t xml:space="preserve">ör av er till </w:t>
      </w:r>
      <w:hyperlink r:id="rId12" w:history="1">
        <w:r w:rsidR="00213DA1" w:rsidRPr="00F30786">
          <w:rPr>
            <w:rStyle w:val="Hyperlnk"/>
            <w:rFonts w:ascii="Arial" w:hAnsi="Arial" w:cs="Arial"/>
          </w:rPr>
          <w:t>Malin.molander-eriksson@trollhattan.se</w:t>
        </w:r>
      </w:hyperlink>
      <w:r w:rsidR="004F1E33">
        <w:rPr>
          <w:rFonts w:ascii="Arial" w:hAnsi="Arial" w:cs="Arial"/>
          <w:color w:val="000000"/>
        </w:rPr>
        <w:t xml:space="preserve"> </w:t>
      </w:r>
    </w:p>
    <w:p w14:paraId="1DEBB3A9" w14:textId="77777777" w:rsidR="004C4B4B" w:rsidRPr="004C4B4B" w:rsidRDefault="004C4B4B" w:rsidP="004C4B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4CC37D11" w14:textId="77777777" w:rsidR="007C36CB" w:rsidRPr="006B1B75" w:rsidRDefault="007C36CB" w:rsidP="007C36CB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6B1B75">
        <w:rPr>
          <w:rFonts w:ascii="Arial" w:hAnsi="Arial" w:cs="Arial"/>
          <w:b/>
          <w:bCs/>
          <w:color w:val="000000"/>
        </w:rPr>
        <w:t>Frågor till och från nätverket</w:t>
      </w:r>
    </w:p>
    <w:p w14:paraId="67580A9E" w14:textId="66DFE043" w:rsidR="007C36CB" w:rsidRDefault="00F06718" w:rsidP="00F0671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Fråga från Lysekil om beslut om </w:t>
      </w:r>
      <w:r w:rsidRPr="001E1BBA">
        <w:rPr>
          <w:rFonts w:ascii="Arial" w:hAnsi="Arial" w:cs="Arial"/>
          <w:b/>
          <w:bCs/>
          <w:color w:val="000000"/>
        </w:rPr>
        <w:t>bistånd till nödvändig tandvård</w:t>
      </w:r>
      <w:r>
        <w:rPr>
          <w:rFonts w:ascii="Arial" w:hAnsi="Arial" w:cs="Arial"/>
          <w:color w:val="000000"/>
        </w:rPr>
        <w:t xml:space="preserve"> </w:t>
      </w:r>
      <w:r w:rsidR="00AD5469">
        <w:rPr>
          <w:rFonts w:ascii="Arial" w:hAnsi="Arial" w:cs="Arial"/>
          <w:color w:val="000000"/>
        </w:rPr>
        <w:t>– ”öppet”</w:t>
      </w:r>
      <w:r>
        <w:rPr>
          <w:rFonts w:ascii="Arial" w:hAnsi="Arial" w:cs="Arial"/>
          <w:color w:val="000000"/>
        </w:rPr>
        <w:t xml:space="preserve"> </w:t>
      </w:r>
      <w:r w:rsidR="00AD5469">
        <w:rPr>
          <w:rFonts w:ascii="Arial" w:hAnsi="Arial" w:cs="Arial"/>
          <w:color w:val="000000"/>
        </w:rPr>
        <w:t xml:space="preserve">beslut efter kostnadsförslag, eller hur gör kommunerna? </w:t>
      </w:r>
      <w:r w:rsidR="00534C72">
        <w:rPr>
          <w:rFonts w:ascii="Arial" w:hAnsi="Arial" w:cs="Arial"/>
          <w:color w:val="000000"/>
        </w:rPr>
        <w:t xml:space="preserve">Inspel </w:t>
      </w:r>
      <w:r w:rsidR="00D80EAF">
        <w:rPr>
          <w:rFonts w:ascii="Arial" w:hAnsi="Arial" w:cs="Arial"/>
          <w:color w:val="000000"/>
        </w:rPr>
        <w:t xml:space="preserve">från nätverket att </w:t>
      </w:r>
      <w:r w:rsidR="00534C72">
        <w:rPr>
          <w:rFonts w:ascii="Arial" w:hAnsi="Arial" w:cs="Arial"/>
          <w:color w:val="000000"/>
        </w:rPr>
        <w:t xml:space="preserve">det </w:t>
      </w:r>
      <w:r w:rsidR="00A860A5">
        <w:rPr>
          <w:rFonts w:ascii="Arial" w:hAnsi="Arial" w:cs="Arial"/>
          <w:color w:val="000000"/>
        </w:rPr>
        <w:t xml:space="preserve">i och med </w:t>
      </w:r>
      <w:r w:rsidR="0042695C">
        <w:rPr>
          <w:rFonts w:ascii="Arial" w:hAnsi="Arial" w:cs="Arial"/>
          <w:color w:val="000000"/>
        </w:rPr>
        <w:t>bestämmelser</w:t>
      </w:r>
      <w:r w:rsidR="00A860A5">
        <w:rPr>
          <w:rFonts w:ascii="Arial" w:hAnsi="Arial" w:cs="Arial"/>
          <w:color w:val="000000"/>
        </w:rPr>
        <w:t xml:space="preserve"> </w:t>
      </w:r>
      <w:r w:rsidR="008818BB">
        <w:rPr>
          <w:rFonts w:ascii="Arial" w:hAnsi="Arial" w:cs="Arial"/>
          <w:color w:val="000000"/>
        </w:rPr>
        <w:t>i F</w:t>
      </w:r>
      <w:r w:rsidR="00A860A5">
        <w:rPr>
          <w:rFonts w:ascii="Arial" w:hAnsi="Arial" w:cs="Arial"/>
          <w:color w:val="000000"/>
        </w:rPr>
        <w:t xml:space="preserve">örvaltningslagen </w:t>
      </w:r>
      <w:r w:rsidR="00D80EAF">
        <w:rPr>
          <w:rFonts w:ascii="Arial" w:hAnsi="Arial" w:cs="Arial"/>
          <w:color w:val="000000"/>
        </w:rPr>
        <w:t xml:space="preserve">inte längre är möjligt att återkalla ett gynnande beslut, vilket gör </w:t>
      </w:r>
      <w:r w:rsidR="00B24731">
        <w:rPr>
          <w:rFonts w:ascii="Arial" w:hAnsi="Arial" w:cs="Arial"/>
          <w:color w:val="000000"/>
        </w:rPr>
        <w:t xml:space="preserve">beslut om framtida kostnader för tandvård särskilt vanskligt. </w:t>
      </w:r>
      <w:r w:rsidR="00284DAE">
        <w:rPr>
          <w:rFonts w:ascii="Arial" w:hAnsi="Arial" w:cs="Arial"/>
          <w:color w:val="000000"/>
        </w:rPr>
        <w:t>Flera av kommunerna har gått ifrån att fatta beslut på kostnadsförslag</w:t>
      </w:r>
      <w:r w:rsidR="00FE70E9">
        <w:rPr>
          <w:rFonts w:ascii="Arial" w:hAnsi="Arial" w:cs="Arial"/>
          <w:color w:val="000000"/>
        </w:rPr>
        <w:t xml:space="preserve">, utan lämnar </w:t>
      </w:r>
      <w:proofErr w:type="gramStart"/>
      <w:r w:rsidR="00FE70E9">
        <w:rPr>
          <w:rFonts w:ascii="Arial" w:hAnsi="Arial" w:cs="Arial"/>
          <w:color w:val="000000"/>
        </w:rPr>
        <w:t>istället</w:t>
      </w:r>
      <w:proofErr w:type="gramEnd"/>
      <w:r w:rsidR="00FE70E9">
        <w:rPr>
          <w:rFonts w:ascii="Arial" w:hAnsi="Arial" w:cs="Arial"/>
          <w:color w:val="000000"/>
        </w:rPr>
        <w:t xml:space="preserve"> en bedömning </w:t>
      </w:r>
      <w:r w:rsidR="00AB6A7D">
        <w:rPr>
          <w:rFonts w:ascii="Arial" w:hAnsi="Arial" w:cs="Arial"/>
          <w:color w:val="000000"/>
        </w:rPr>
        <w:t>på det kostnadsförslag som inkommit</w:t>
      </w:r>
      <w:r w:rsidR="00D9064E">
        <w:rPr>
          <w:rFonts w:ascii="Arial" w:hAnsi="Arial" w:cs="Arial"/>
          <w:color w:val="000000"/>
        </w:rPr>
        <w:t xml:space="preserve">. </w:t>
      </w:r>
      <w:r w:rsidR="003073E0">
        <w:rPr>
          <w:rFonts w:ascii="Arial" w:hAnsi="Arial" w:cs="Arial"/>
          <w:color w:val="000000"/>
        </w:rPr>
        <w:t>Själva b</w:t>
      </w:r>
      <w:r w:rsidR="00D9064E">
        <w:rPr>
          <w:rFonts w:ascii="Arial" w:hAnsi="Arial" w:cs="Arial"/>
          <w:color w:val="000000"/>
        </w:rPr>
        <w:t>eslute</w:t>
      </w:r>
      <w:r w:rsidR="003073E0">
        <w:rPr>
          <w:rFonts w:ascii="Arial" w:hAnsi="Arial" w:cs="Arial"/>
          <w:color w:val="000000"/>
        </w:rPr>
        <w:t>t/beslute</w:t>
      </w:r>
      <w:r w:rsidR="00D9064E">
        <w:rPr>
          <w:rFonts w:ascii="Arial" w:hAnsi="Arial" w:cs="Arial"/>
          <w:color w:val="000000"/>
        </w:rPr>
        <w:t>n fattas</w:t>
      </w:r>
      <w:r w:rsidR="003B171B">
        <w:rPr>
          <w:rFonts w:ascii="Arial" w:hAnsi="Arial" w:cs="Arial"/>
          <w:color w:val="000000"/>
        </w:rPr>
        <w:t xml:space="preserve"> sedan för de månader när kostnaden uppstår och </w:t>
      </w:r>
      <w:r w:rsidR="003073E0">
        <w:rPr>
          <w:rFonts w:ascii="Arial" w:hAnsi="Arial" w:cs="Arial"/>
          <w:color w:val="000000"/>
        </w:rPr>
        <w:t>kliente</w:t>
      </w:r>
      <w:r w:rsidR="00894D72">
        <w:rPr>
          <w:rFonts w:ascii="Arial" w:hAnsi="Arial" w:cs="Arial"/>
          <w:color w:val="000000"/>
        </w:rPr>
        <w:t xml:space="preserve">n ansöker om bistånd. </w:t>
      </w:r>
      <w:r w:rsidR="0010385B">
        <w:rPr>
          <w:rFonts w:ascii="Arial" w:hAnsi="Arial" w:cs="Arial"/>
          <w:color w:val="000000"/>
        </w:rPr>
        <w:t>Viktigt med tydlighet i kommunikation</w:t>
      </w:r>
      <w:r w:rsidR="006E3A62">
        <w:rPr>
          <w:rFonts w:ascii="Arial" w:hAnsi="Arial" w:cs="Arial"/>
          <w:color w:val="000000"/>
        </w:rPr>
        <w:t>,</w:t>
      </w:r>
      <w:r w:rsidR="0010385B">
        <w:rPr>
          <w:rFonts w:ascii="Arial" w:hAnsi="Arial" w:cs="Arial"/>
          <w:color w:val="000000"/>
        </w:rPr>
        <w:t xml:space="preserve"> både gentemot klienten och tandläkare</w:t>
      </w:r>
      <w:r w:rsidR="006E3A62">
        <w:rPr>
          <w:rFonts w:ascii="Arial" w:hAnsi="Arial" w:cs="Arial"/>
          <w:color w:val="000000"/>
        </w:rPr>
        <w:t xml:space="preserve">, </w:t>
      </w:r>
      <w:r w:rsidR="0010385B">
        <w:rPr>
          <w:rFonts w:ascii="Arial" w:hAnsi="Arial" w:cs="Arial"/>
          <w:color w:val="000000"/>
        </w:rPr>
        <w:t>vad som gäller och att den bedömning som lämnas efter kostnadsförslaget inte är ett beslut</w:t>
      </w:r>
      <w:r w:rsidR="00893B9D">
        <w:rPr>
          <w:rFonts w:ascii="Arial" w:hAnsi="Arial" w:cs="Arial"/>
          <w:color w:val="000000"/>
        </w:rPr>
        <w:t xml:space="preserve"> om kostnaden. </w:t>
      </w:r>
    </w:p>
    <w:p w14:paraId="2E31BB72" w14:textId="44F0C8AC" w:rsidR="003D3814" w:rsidRDefault="003D3814" w:rsidP="00F0671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644F5A87" w14:textId="4E2093EA" w:rsidR="003D3814" w:rsidRDefault="003D3814" w:rsidP="00F0671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Fråga från Bengtsfors </w:t>
      </w:r>
      <w:r w:rsidR="000737B3">
        <w:rPr>
          <w:rFonts w:ascii="Arial" w:hAnsi="Arial" w:cs="Arial"/>
          <w:color w:val="000000"/>
        </w:rPr>
        <w:t xml:space="preserve">hur kommunerna löser </w:t>
      </w:r>
      <w:r w:rsidR="006518CF" w:rsidRPr="001E1BBA">
        <w:rPr>
          <w:rFonts w:ascii="Arial" w:hAnsi="Arial" w:cs="Arial"/>
          <w:b/>
          <w:bCs/>
          <w:color w:val="000000"/>
        </w:rPr>
        <w:t xml:space="preserve">vissa </w:t>
      </w:r>
      <w:r w:rsidR="00A94490" w:rsidRPr="001E1BBA">
        <w:rPr>
          <w:rFonts w:ascii="Arial" w:hAnsi="Arial" w:cs="Arial"/>
          <w:b/>
          <w:bCs/>
          <w:color w:val="000000"/>
        </w:rPr>
        <w:t xml:space="preserve">tillfälliga </w:t>
      </w:r>
      <w:r w:rsidR="006518CF" w:rsidRPr="001E1BBA">
        <w:rPr>
          <w:rFonts w:ascii="Arial" w:hAnsi="Arial" w:cs="Arial"/>
          <w:b/>
          <w:bCs/>
          <w:color w:val="000000"/>
        </w:rPr>
        <w:t>utbetalningar</w:t>
      </w:r>
      <w:r w:rsidR="001E1BBA">
        <w:rPr>
          <w:rFonts w:ascii="Arial" w:hAnsi="Arial" w:cs="Arial"/>
          <w:color w:val="000000"/>
        </w:rPr>
        <w:t xml:space="preserve"> - </w:t>
      </w:r>
      <w:r w:rsidR="006518CF">
        <w:rPr>
          <w:rFonts w:ascii="Arial" w:hAnsi="Arial" w:cs="Arial"/>
          <w:color w:val="000000"/>
        </w:rPr>
        <w:t>med någon form av betalkort eller pappersrekvisition?</w:t>
      </w:r>
      <w:r w:rsidR="00AC6FD5">
        <w:rPr>
          <w:rFonts w:ascii="Arial" w:hAnsi="Arial" w:cs="Arial"/>
          <w:color w:val="000000"/>
        </w:rPr>
        <w:t xml:space="preserve"> Det ser lite olika ut i kommunerna hur detta löses och det finns </w:t>
      </w:r>
      <w:r w:rsidR="00F54007">
        <w:rPr>
          <w:rFonts w:ascii="Arial" w:hAnsi="Arial" w:cs="Arial"/>
          <w:color w:val="000000"/>
        </w:rPr>
        <w:t xml:space="preserve">flera varianter av kort, pappersrekvisitioner, kontanter och </w:t>
      </w:r>
      <w:r w:rsidR="007C4A0D">
        <w:rPr>
          <w:rFonts w:ascii="Arial" w:hAnsi="Arial" w:cs="Arial"/>
          <w:color w:val="000000"/>
        </w:rPr>
        <w:t xml:space="preserve">presentkort. </w:t>
      </w:r>
      <w:r w:rsidR="000E0EA8">
        <w:rPr>
          <w:rFonts w:ascii="Arial" w:hAnsi="Arial" w:cs="Arial"/>
          <w:color w:val="000000"/>
        </w:rPr>
        <w:t xml:space="preserve">Flera av utbetalningsvarianterna har nackdelar i dagens mer och mer </w:t>
      </w:r>
      <w:r w:rsidR="000E0EA8">
        <w:rPr>
          <w:rFonts w:ascii="Arial" w:hAnsi="Arial" w:cs="Arial"/>
          <w:color w:val="000000"/>
        </w:rPr>
        <w:lastRenderedPageBreak/>
        <w:t>kontantlösa samhälle. En</w:t>
      </w:r>
      <w:r w:rsidR="00C27F47">
        <w:rPr>
          <w:rFonts w:ascii="Arial" w:hAnsi="Arial" w:cs="Arial"/>
          <w:color w:val="000000"/>
        </w:rPr>
        <w:t xml:space="preserve"> variant som har kommit under senare år är tillfälligt bankkort </w:t>
      </w:r>
      <w:r w:rsidR="000B58DB">
        <w:rPr>
          <w:rFonts w:ascii="Arial" w:hAnsi="Arial" w:cs="Arial"/>
          <w:color w:val="000000"/>
        </w:rPr>
        <w:t xml:space="preserve">som kan användas i butik och dit kommunerna kan göra insättningar. </w:t>
      </w:r>
      <w:r w:rsidR="00A94490">
        <w:rPr>
          <w:rFonts w:ascii="Arial" w:hAnsi="Arial" w:cs="Arial"/>
          <w:color w:val="000000"/>
        </w:rPr>
        <w:t>Praktiskt men med n</w:t>
      </w:r>
      <w:r w:rsidR="000B58DB">
        <w:rPr>
          <w:rFonts w:ascii="Arial" w:hAnsi="Arial" w:cs="Arial"/>
          <w:color w:val="000000"/>
        </w:rPr>
        <w:t>ackdelen</w:t>
      </w:r>
      <w:r w:rsidR="00A94490">
        <w:rPr>
          <w:rFonts w:ascii="Arial" w:hAnsi="Arial" w:cs="Arial"/>
          <w:color w:val="000000"/>
        </w:rPr>
        <w:t xml:space="preserve"> </w:t>
      </w:r>
      <w:r w:rsidR="000B58DB">
        <w:rPr>
          <w:rFonts w:ascii="Arial" w:hAnsi="Arial" w:cs="Arial"/>
          <w:color w:val="000000"/>
        </w:rPr>
        <w:t xml:space="preserve">att korten är förhållandevis dyra att administrera för kommunerna. </w:t>
      </w:r>
    </w:p>
    <w:p w14:paraId="4693AE3A" w14:textId="7927488B" w:rsidR="00F06718" w:rsidRDefault="00F06718" w:rsidP="00F0671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7316F3A1" w14:textId="43D5EB50" w:rsidR="00CD36FB" w:rsidRDefault="00446EF0" w:rsidP="00F0671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Åmål uppdaterar nätverket i frågan om</w:t>
      </w:r>
      <w:r w:rsidR="00EA2D8D">
        <w:rPr>
          <w:rFonts w:ascii="Arial" w:hAnsi="Arial" w:cs="Arial"/>
          <w:color w:val="000000"/>
        </w:rPr>
        <w:t xml:space="preserve"> </w:t>
      </w:r>
      <w:r w:rsidR="00EA2D8D" w:rsidRPr="001E1BBA">
        <w:rPr>
          <w:rFonts w:ascii="Arial" w:hAnsi="Arial" w:cs="Arial"/>
          <w:b/>
          <w:bCs/>
          <w:color w:val="000000"/>
        </w:rPr>
        <w:t>kostnad för</w:t>
      </w:r>
      <w:r w:rsidRPr="001E1BBA">
        <w:rPr>
          <w:rFonts w:ascii="Arial" w:hAnsi="Arial" w:cs="Arial"/>
          <w:b/>
          <w:bCs/>
          <w:color w:val="000000"/>
        </w:rPr>
        <w:t xml:space="preserve"> resor till Kriminalvården</w:t>
      </w:r>
      <w:r>
        <w:rPr>
          <w:rFonts w:ascii="Arial" w:hAnsi="Arial" w:cs="Arial"/>
          <w:color w:val="000000"/>
        </w:rPr>
        <w:t xml:space="preserve"> som för en tid sedan </w:t>
      </w:r>
      <w:r w:rsidR="00861860">
        <w:rPr>
          <w:rFonts w:ascii="Arial" w:hAnsi="Arial" w:cs="Arial"/>
          <w:color w:val="000000"/>
        </w:rPr>
        <w:t xml:space="preserve">försökte </w:t>
      </w:r>
      <w:r w:rsidR="00EA2D8D">
        <w:rPr>
          <w:rFonts w:ascii="Arial" w:hAnsi="Arial" w:cs="Arial"/>
          <w:color w:val="000000"/>
        </w:rPr>
        <w:t xml:space="preserve">puttas över till socialtjänsten att ansvara för. </w:t>
      </w:r>
      <w:r w:rsidR="0042236A">
        <w:rPr>
          <w:rFonts w:ascii="Arial" w:hAnsi="Arial" w:cs="Arial"/>
          <w:color w:val="000000"/>
        </w:rPr>
        <w:t>I Åmål har ett ärende där man avslagit kostnaden överklagats till Förvaltningsrätten</w:t>
      </w:r>
      <w:r w:rsidR="00993280">
        <w:rPr>
          <w:rFonts w:ascii="Arial" w:hAnsi="Arial" w:cs="Arial"/>
          <w:color w:val="000000"/>
        </w:rPr>
        <w:t xml:space="preserve"> som dömde till klientens fördel</w:t>
      </w:r>
      <w:r w:rsidR="008A0158">
        <w:rPr>
          <w:rFonts w:ascii="Arial" w:hAnsi="Arial" w:cs="Arial"/>
          <w:color w:val="000000"/>
        </w:rPr>
        <w:t xml:space="preserve"> bland annat med hänvisning till skälig levnadsnivå.</w:t>
      </w:r>
      <w:r w:rsidR="00993280">
        <w:rPr>
          <w:rFonts w:ascii="Arial" w:hAnsi="Arial" w:cs="Arial"/>
          <w:color w:val="000000"/>
        </w:rPr>
        <w:t xml:space="preserve"> Åmål har valt att överklaga till Kammarrätten men beviljades inte prövningstillstånd</w:t>
      </w:r>
      <w:r w:rsidR="0088767C">
        <w:rPr>
          <w:rFonts w:ascii="Arial" w:hAnsi="Arial" w:cs="Arial"/>
          <w:color w:val="000000"/>
        </w:rPr>
        <w:t>. Har nu lyft ärendet till Högsta Förvaltningsdomstolen och väntar på besked om prövningstillstånd</w:t>
      </w:r>
      <w:r w:rsidR="008A0158">
        <w:rPr>
          <w:rFonts w:ascii="Arial" w:hAnsi="Arial" w:cs="Arial"/>
          <w:color w:val="000000"/>
        </w:rPr>
        <w:t xml:space="preserve"> där. </w:t>
      </w:r>
    </w:p>
    <w:p w14:paraId="581DDF88" w14:textId="0D1539C1" w:rsidR="00D60615" w:rsidRDefault="00D60615" w:rsidP="00F0671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02555052" w14:textId="12C065A9" w:rsidR="00D60615" w:rsidRDefault="00D60615" w:rsidP="00F0671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Färgelanda lyfter frågan om erfarenhet av </w:t>
      </w:r>
      <w:r w:rsidR="00A75DF0" w:rsidRPr="00817B34">
        <w:rPr>
          <w:rFonts w:ascii="Arial" w:hAnsi="Arial" w:cs="Arial"/>
          <w:b/>
          <w:bCs/>
          <w:color w:val="000000"/>
        </w:rPr>
        <w:t>kartläggning med hjälp av FIA</w:t>
      </w:r>
      <w:r>
        <w:rPr>
          <w:rFonts w:ascii="Arial" w:hAnsi="Arial" w:cs="Arial"/>
          <w:color w:val="000000"/>
        </w:rPr>
        <w:t xml:space="preserve"> i kommunerna</w:t>
      </w:r>
      <w:r w:rsidR="00A75DF0">
        <w:rPr>
          <w:rFonts w:ascii="Arial" w:hAnsi="Arial" w:cs="Arial"/>
          <w:color w:val="000000"/>
        </w:rPr>
        <w:t xml:space="preserve">. Frågan var uppe även föregående nätverksmöte och </w:t>
      </w:r>
      <w:r w:rsidR="00867A34">
        <w:rPr>
          <w:rFonts w:ascii="Arial" w:hAnsi="Arial" w:cs="Arial"/>
          <w:color w:val="000000"/>
        </w:rPr>
        <w:t>någon kommun har precis startat upp ett FIA-försök</w:t>
      </w:r>
      <w:r w:rsidR="00E40A7A">
        <w:rPr>
          <w:rFonts w:ascii="Arial" w:hAnsi="Arial" w:cs="Arial"/>
          <w:color w:val="000000"/>
        </w:rPr>
        <w:t xml:space="preserve">. Vi bestämmer att frågan </w:t>
      </w:r>
      <w:r w:rsidR="00831B3B">
        <w:rPr>
          <w:rFonts w:ascii="Arial" w:hAnsi="Arial" w:cs="Arial"/>
          <w:color w:val="000000"/>
        </w:rPr>
        <w:t>om metoder</w:t>
      </w:r>
      <w:r w:rsidR="00AD53D2">
        <w:rPr>
          <w:rFonts w:ascii="Arial" w:hAnsi="Arial" w:cs="Arial"/>
          <w:color w:val="000000"/>
        </w:rPr>
        <w:t xml:space="preserve"> för kartläggning och intervjuer är </w:t>
      </w:r>
      <w:r w:rsidR="00831B3B">
        <w:rPr>
          <w:rFonts w:ascii="Arial" w:hAnsi="Arial" w:cs="Arial"/>
          <w:color w:val="000000"/>
        </w:rPr>
        <w:t xml:space="preserve">stor och det finns anledning att prata mer fokuserat </w:t>
      </w:r>
      <w:r w:rsidR="00AD53D2">
        <w:rPr>
          <w:rFonts w:ascii="Arial" w:hAnsi="Arial" w:cs="Arial"/>
          <w:color w:val="000000"/>
        </w:rPr>
        <w:t xml:space="preserve">om det som tema för ett möte under nästa år. </w:t>
      </w:r>
    </w:p>
    <w:p w14:paraId="387CE178" w14:textId="7AB76548" w:rsidR="009A6A50" w:rsidRDefault="009A6A50" w:rsidP="00F0671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68B57E0E" w14:textId="7D8FC452" w:rsidR="009A6A50" w:rsidRPr="00F526B9" w:rsidRDefault="005D0706" w:rsidP="00F06718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F526B9">
        <w:rPr>
          <w:rFonts w:ascii="Arial" w:hAnsi="Arial" w:cs="Arial"/>
          <w:b/>
          <w:bCs/>
          <w:color w:val="000000"/>
        </w:rPr>
        <w:t>Information om bidragsbrott och FUT, medverkan Polisen</w:t>
      </w:r>
    </w:p>
    <w:p w14:paraId="287BC9E9" w14:textId="5181083B" w:rsidR="00F526B9" w:rsidRDefault="0000518B" w:rsidP="00F0671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Maria </w:t>
      </w:r>
      <w:proofErr w:type="spellStart"/>
      <w:r>
        <w:rPr>
          <w:rFonts w:ascii="Arial" w:hAnsi="Arial" w:cs="Arial"/>
          <w:color w:val="000000"/>
        </w:rPr>
        <w:t>Hellmark</w:t>
      </w:r>
      <w:proofErr w:type="spellEnd"/>
      <w:r>
        <w:rPr>
          <w:rFonts w:ascii="Arial" w:hAnsi="Arial" w:cs="Arial"/>
          <w:color w:val="000000"/>
        </w:rPr>
        <w:t xml:space="preserve"> </w:t>
      </w:r>
      <w:r w:rsidR="004009BA">
        <w:rPr>
          <w:rFonts w:ascii="Arial" w:hAnsi="Arial" w:cs="Arial"/>
          <w:color w:val="000000"/>
        </w:rPr>
        <w:t>utredare vid</w:t>
      </w:r>
      <w:r w:rsidR="003230D4">
        <w:rPr>
          <w:rFonts w:ascii="Arial" w:hAnsi="Arial" w:cs="Arial"/>
          <w:color w:val="000000"/>
        </w:rPr>
        <w:t xml:space="preserve"> Bedrägerisektionen </w:t>
      </w:r>
      <w:r>
        <w:rPr>
          <w:rFonts w:ascii="Arial" w:hAnsi="Arial" w:cs="Arial"/>
          <w:color w:val="000000"/>
        </w:rPr>
        <w:t xml:space="preserve">Polisen Skaraborg medverkar på mötet och informerar om lagstiftning, </w:t>
      </w:r>
      <w:r w:rsidR="006F715F">
        <w:rPr>
          <w:rFonts w:ascii="Arial" w:hAnsi="Arial" w:cs="Arial"/>
          <w:color w:val="000000"/>
        </w:rPr>
        <w:t xml:space="preserve">begrepp, </w:t>
      </w:r>
      <w:r w:rsidR="00AC5840">
        <w:rPr>
          <w:rFonts w:ascii="Arial" w:hAnsi="Arial" w:cs="Arial"/>
          <w:color w:val="000000"/>
        </w:rPr>
        <w:t xml:space="preserve">påföljder, </w:t>
      </w:r>
      <w:r w:rsidR="00CD70D1">
        <w:rPr>
          <w:rFonts w:ascii="Arial" w:hAnsi="Arial" w:cs="Arial"/>
          <w:color w:val="000000"/>
        </w:rPr>
        <w:t>polisens arbete med anmälan och förundersökning</w:t>
      </w:r>
      <w:r w:rsidR="004009BA">
        <w:rPr>
          <w:rFonts w:ascii="Arial" w:hAnsi="Arial" w:cs="Arial"/>
          <w:color w:val="000000"/>
        </w:rPr>
        <w:t xml:space="preserve"> och</w:t>
      </w:r>
      <w:r w:rsidR="00CD70D1">
        <w:rPr>
          <w:rFonts w:ascii="Arial" w:hAnsi="Arial" w:cs="Arial"/>
          <w:color w:val="000000"/>
        </w:rPr>
        <w:t xml:space="preserve"> </w:t>
      </w:r>
      <w:r w:rsidR="002E02AA">
        <w:rPr>
          <w:rFonts w:ascii="Arial" w:hAnsi="Arial" w:cs="Arial"/>
          <w:color w:val="000000"/>
        </w:rPr>
        <w:t>vilka uppgifter som är viktiga att socialtjänsten får med i polisanmälan</w:t>
      </w:r>
      <w:r w:rsidR="004009BA">
        <w:rPr>
          <w:rFonts w:ascii="Arial" w:hAnsi="Arial" w:cs="Arial"/>
          <w:color w:val="000000"/>
        </w:rPr>
        <w:t xml:space="preserve"> mm. </w:t>
      </w:r>
      <w:r w:rsidR="0007614E">
        <w:rPr>
          <w:rFonts w:ascii="Arial" w:hAnsi="Arial" w:cs="Arial"/>
          <w:color w:val="000000"/>
        </w:rPr>
        <w:t xml:space="preserve">Se bifogad </w:t>
      </w:r>
      <w:proofErr w:type="spellStart"/>
      <w:r w:rsidR="0007614E">
        <w:rPr>
          <w:rFonts w:ascii="Arial" w:hAnsi="Arial" w:cs="Arial"/>
          <w:color w:val="000000"/>
        </w:rPr>
        <w:t>ppt</w:t>
      </w:r>
      <w:proofErr w:type="spellEnd"/>
      <w:r w:rsidR="0007614E">
        <w:rPr>
          <w:rFonts w:ascii="Arial" w:hAnsi="Arial" w:cs="Arial"/>
          <w:color w:val="000000"/>
        </w:rPr>
        <w:t xml:space="preserve">-presentation. </w:t>
      </w:r>
      <w:r w:rsidR="00C138B8">
        <w:rPr>
          <w:rFonts w:ascii="Arial" w:hAnsi="Arial" w:cs="Arial"/>
          <w:color w:val="000000"/>
        </w:rPr>
        <w:t xml:space="preserve">Några saker som lyfts upp under presentationen är </w:t>
      </w:r>
      <w:r w:rsidR="00060892">
        <w:rPr>
          <w:rFonts w:ascii="Arial" w:hAnsi="Arial" w:cs="Arial"/>
          <w:color w:val="000000"/>
        </w:rPr>
        <w:t xml:space="preserve">att det är bra om datum för ansökan står med i socialtjänstens sammanställning i polisanmälan, även om det framgår av </w:t>
      </w:r>
      <w:r w:rsidR="008F6171">
        <w:rPr>
          <w:rFonts w:ascii="Arial" w:hAnsi="Arial" w:cs="Arial"/>
          <w:color w:val="000000"/>
        </w:rPr>
        <w:t xml:space="preserve">stämpel eller liknande när ansökan inkom. </w:t>
      </w:r>
      <w:r w:rsidR="00C9442D">
        <w:rPr>
          <w:rFonts w:ascii="Arial" w:hAnsi="Arial" w:cs="Arial"/>
          <w:color w:val="000000"/>
        </w:rPr>
        <w:t xml:space="preserve">Vidare </w:t>
      </w:r>
      <w:r w:rsidR="0062216E">
        <w:rPr>
          <w:rFonts w:ascii="Arial" w:hAnsi="Arial" w:cs="Arial"/>
          <w:color w:val="000000"/>
        </w:rPr>
        <w:t>att det är centralt för polisutredningen vilken information klienten fått</w:t>
      </w:r>
      <w:r w:rsidR="00C16992">
        <w:rPr>
          <w:rFonts w:ascii="Arial" w:hAnsi="Arial" w:cs="Arial"/>
          <w:color w:val="000000"/>
        </w:rPr>
        <w:t xml:space="preserve"> om sina skyldigheter att </w:t>
      </w:r>
      <w:r w:rsidR="00B25BC8">
        <w:rPr>
          <w:rFonts w:ascii="Arial" w:hAnsi="Arial" w:cs="Arial"/>
          <w:color w:val="000000"/>
        </w:rPr>
        <w:t>informera om ändrade förhållanden</w:t>
      </w:r>
      <w:r w:rsidR="00220E89">
        <w:rPr>
          <w:rFonts w:ascii="Arial" w:hAnsi="Arial" w:cs="Arial"/>
          <w:color w:val="000000"/>
        </w:rPr>
        <w:t xml:space="preserve"> </w:t>
      </w:r>
      <w:proofErr w:type="gramStart"/>
      <w:r w:rsidR="00220E89">
        <w:rPr>
          <w:rFonts w:ascii="Arial" w:hAnsi="Arial" w:cs="Arial"/>
          <w:color w:val="000000"/>
        </w:rPr>
        <w:t>t ex</w:t>
      </w:r>
      <w:r w:rsidR="00B25BC8">
        <w:rPr>
          <w:rFonts w:ascii="Arial" w:hAnsi="Arial" w:cs="Arial"/>
          <w:color w:val="000000"/>
        </w:rPr>
        <w:t>.</w:t>
      </w:r>
      <w:proofErr w:type="gramEnd"/>
      <w:r w:rsidR="00B25BC8">
        <w:rPr>
          <w:rFonts w:ascii="Arial" w:hAnsi="Arial" w:cs="Arial"/>
          <w:color w:val="000000"/>
        </w:rPr>
        <w:t xml:space="preserve"> </w:t>
      </w:r>
      <w:r w:rsidR="00982BFE">
        <w:rPr>
          <w:rFonts w:ascii="Arial" w:hAnsi="Arial" w:cs="Arial"/>
          <w:color w:val="000000"/>
        </w:rPr>
        <w:t xml:space="preserve">Bra därför om det finns tydligt dokumenterat när och hur (på vilket språk t ex) informationen getts, och eventuellt även att det finns en underskrift av klienten att den tagit emot informationen. </w:t>
      </w:r>
    </w:p>
    <w:p w14:paraId="3552B54A" w14:textId="77777777" w:rsidR="00F526B9" w:rsidRDefault="00F526B9" w:rsidP="00F0671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0F6B8723" w14:textId="02237BCF" w:rsidR="0000518B" w:rsidRDefault="0007614E" w:rsidP="00F0671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Fråg</w:t>
      </w:r>
      <w:r w:rsidR="00476A0E">
        <w:rPr>
          <w:rFonts w:ascii="Arial" w:hAnsi="Arial" w:cs="Arial"/>
          <w:color w:val="000000"/>
        </w:rPr>
        <w:t>or från nätverket</w:t>
      </w:r>
      <w:r w:rsidR="00D26235">
        <w:rPr>
          <w:rFonts w:ascii="Arial" w:hAnsi="Arial" w:cs="Arial"/>
          <w:color w:val="000000"/>
        </w:rPr>
        <w:t xml:space="preserve"> till Maria</w:t>
      </w:r>
      <w:r>
        <w:rPr>
          <w:rFonts w:ascii="Arial" w:hAnsi="Arial" w:cs="Arial"/>
          <w:color w:val="000000"/>
        </w:rPr>
        <w:t xml:space="preserve">: </w:t>
      </w:r>
      <w:r w:rsidR="00732B5F">
        <w:rPr>
          <w:rFonts w:ascii="Arial" w:hAnsi="Arial" w:cs="Arial"/>
          <w:color w:val="000000"/>
        </w:rPr>
        <w:t xml:space="preserve">föredrar polisen att anmälan inkommer digitalt eller </w:t>
      </w:r>
      <w:r w:rsidR="00476A0E">
        <w:rPr>
          <w:rFonts w:ascii="Arial" w:hAnsi="Arial" w:cs="Arial"/>
          <w:color w:val="000000"/>
        </w:rPr>
        <w:t xml:space="preserve">via post och behöver bifogade dokument vara originalhandlingar? </w:t>
      </w:r>
      <w:r w:rsidR="00226798">
        <w:rPr>
          <w:rFonts w:ascii="Arial" w:hAnsi="Arial" w:cs="Arial"/>
          <w:color w:val="000000"/>
        </w:rPr>
        <w:t>Hur fungerar det med förundersökningssekretessen när kommunen väcker talan</w:t>
      </w:r>
      <w:r w:rsidR="000F4270">
        <w:rPr>
          <w:rFonts w:ascii="Arial" w:hAnsi="Arial" w:cs="Arial"/>
          <w:color w:val="000000"/>
        </w:rPr>
        <w:t xml:space="preserve"> om återkrav</w:t>
      </w:r>
      <w:r w:rsidR="00226798">
        <w:rPr>
          <w:rFonts w:ascii="Arial" w:hAnsi="Arial" w:cs="Arial"/>
          <w:color w:val="000000"/>
        </w:rPr>
        <w:t xml:space="preserve"> i FR? </w:t>
      </w:r>
      <w:r w:rsidR="00664FDE">
        <w:rPr>
          <w:rFonts w:ascii="Arial" w:hAnsi="Arial" w:cs="Arial"/>
          <w:color w:val="000000"/>
        </w:rPr>
        <w:t>Maria tar med sig frågor</w:t>
      </w:r>
      <w:r w:rsidR="00C138B8">
        <w:rPr>
          <w:rFonts w:ascii="Arial" w:hAnsi="Arial" w:cs="Arial"/>
          <w:color w:val="000000"/>
        </w:rPr>
        <w:t>na</w:t>
      </w:r>
      <w:r w:rsidR="00664FDE">
        <w:rPr>
          <w:rFonts w:ascii="Arial" w:hAnsi="Arial" w:cs="Arial"/>
          <w:color w:val="000000"/>
        </w:rPr>
        <w:t xml:space="preserve"> från nätverket och lovar återkomma med besked</w:t>
      </w:r>
      <w:r w:rsidR="00C138B8">
        <w:rPr>
          <w:rFonts w:ascii="Arial" w:hAnsi="Arial" w:cs="Arial"/>
          <w:color w:val="000000"/>
        </w:rPr>
        <w:t xml:space="preserve"> till nätverket. </w:t>
      </w:r>
    </w:p>
    <w:p w14:paraId="08C2ADE1" w14:textId="26517564" w:rsidR="00D21C8E" w:rsidRDefault="00A852C2" w:rsidP="00F0671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noProof/>
        </w:rPr>
        <w:object w:dxaOrig="225" w:dyaOrig="225" w14:anchorId="3622E0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-1.5pt;margin-top:7.35pt;width:75.5pt;height:49pt;z-index:251659264;mso-position-horizontal-relative:text;mso-position-vertical-relative:text">
            <v:imagedata r:id="rId13" o:title=""/>
          </v:shape>
          <o:OLEObject Type="Embed" ProgID="AcroExch.Document.DC" ShapeID="_x0000_s2050" DrawAspect="Icon" ObjectID="_1696940300" r:id="rId14"/>
        </w:object>
      </w:r>
    </w:p>
    <w:p w14:paraId="0E01D129" w14:textId="53AAD9C2" w:rsidR="00D21C8E" w:rsidRDefault="00D21C8E" w:rsidP="00F0671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68F6B028" w14:textId="77777777" w:rsidR="00F06718" w:rsidRPr="00F06718" w:rsidRDefault="00F06718" w:rsidP="00F0671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379C5093" w14:textId="77777777" w:rsidR="007C36CB" w:rsidRPr="00796703" w:rsidRDefault="007C36CB" w:rsidP="00D4643E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796703">
        <w:rPr>
          <w:rFonts w:ascii="Arial" w:hAnsi="Arial" w:cs="Arial"/>
          <w:b/>
          <w:bCs/>
          <w:color w:val="000000"/>
        </w:rPr>
        <w:lastRenderedPageBreak/>
        <w:t>Laget runt - nulägesbeskrivning från kommunerna</w:t>
      </w:r>
    </w:p>
    <w:p w14:paraId="193C965E" w14:textId="115983BA" w:rsidR="00F727FF" w:rsidRDefault="00754002" w:rsidP="00992B56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 </w:t>
      </w:r>
      <w:r w:rsidRPr="00CF4024">
        <w:rPr>
          <w:rFonts w:ascii="Arial" w:hAnsi="Arial" w:cs="Arial"/>
          <w:b/>
          <w:bCs/>
          <w:color w:val="000000"/>
        </w:rPr>
        <w:t xml:space="preserve">Åmål </w:t>
      </w:r>
      <w:r>
        <w:rPr>
          <w:rFonts w:ascii="Arial" w:hAnsi="Arial" w:cs="Arial"/>
          <w:color w:val="000000"/>
        </w:rPr>
        <w:t xml:space="preserve">just nu en nedåtgående trend vad gäller antal hushåll som söker bistånd. En trend som </w:t>
      </w:r>
      <w:r w:rsidR="0086018A">
        <w:rPr>
          <w:rFonts w:ascii="Arial" w:hAnsi="Arial" w:cs="Arial"/>
          <w:color w:val="000000"/>
        </w:rPr>
        <w:t xml:space="preserve">nu </w:t>
      </w:r>
      <w:r w:rsidR="00CE505C">
        <w:rPr>
          <w:rFonts w:ascii="Arial" w:hAnsi="Arial" w:cs="Arial"/>
          <w:color w:val="000000"/>
        </w:rPr>
        <w:t xml:space="preserve">pågått under några månader. </w:t>
      </w:r>
      <w:r w:rsidR="0086018A">
        <w:rPr>
          <w:rFonts w:ascii="Arial" w:hAnsi="Arial" w:cs="Arial"/>
          <w:color w:val="000000"/>
        </w:rPr>
        <w:t>Arbete med nya riktlinjer</w:t>
      </w:r>
      <w:r w:rsidR="00E1248D">
        <w:rPr>
          <w:rFonts w:ascii="Arial" w:hAnsi="Arial" w:cs="Arial"/>
          <w:color w:val="000000"/>
        </w:rPr>
        <w:t xml:space="preserve"> och en kommande flytt till andra lokaler, uppstart av e-ansökan</w:t>
      </w:r>
      <w:r w:rsidR="005701BB">
        <w:rPr>
          <w:rFonts w:ascii="Arial" w:hAnsi="Arial" w:cs="Arial"/>
          <w:color w:val="000000"/>
        </w:rPr>
        <w:t xml:space="preserve"> och ett fokuserat arbete med genomlysning av ärende</w:t>
      </w:r>
      <w:r w:rsidR="00712192">
        <w:rPr>
          <w:rFonts w:ascii="Arial" w:hAnsi="Arial" w:cs="Arial"/>
          <w:color w:val="000000"/>
        </w:rPr>
        <w:t xml:space="preserve">na för att </w:t>
      </w:r>
      <w:r w:rsidR="005D1578">
        <w:rPr>
          <w:rFonts w:ascii="Arial" w:hAnsi="Arial" w:cs="Arial"/>
          <w:color w:val="000000"/>
        </w:rPr>
        <w:t xml:space="preserve">bättre kunna matcha insatser efter de behov som finns. </w:t>
      </w:r>
    </w:p>
    <w:p w14:paraId="321F336A" w14:textId="72042FDD" w:rsidR="00551FFE" w:rsidRDefault="00551FFE" w:rsidP="00992B56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25AD20A1" w14:textId="0F25A2E2" w:rsidR="00551FFE" w:rsidRDefault="00551FFE" w:rsidP="00992B56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9231B8">
        <w:rPr>
          <w:rFonts w:ascii="Arial" w:hAnsi="Arial" w:cs="Arial"/>
          <w:b/>
          <w:bCs/>
          <w:color w:val="000000"/>
        </w:rPr>
        <w:t>Mellerud</w:t>
      </w:r>
      <w:r w:rsidR="00204854">
        <w:rPr>
          <w:rFonts w:ascii="Arial" w:hAnsi="Arial" w:cs="Arial"/>
          <w:color w:val="000000"/>
        </w:rPr>
        <w:t xml:space="preserve"> </w:t>
      </w:r>
      <w:r w:rsidR="009231B8">
        <w:rPr>
          <w:rFonts w:ascii="Arial" w:hAnsi="Arial" w:cs="Arial"/>
          <w:color w:val="000000"/>
        </w:rPr>
        <w:t xml:space="preserve">har </w:t>
      </w:r>
      <w:r w:rsidR="00204854">
        <w:rPr>
          <w:rFonts w:ascii="Arial" w:hAnsi="Arial" w:cs="Arial"/>
          <w:color w:val="000000"/>
        </w:rPr>
        <w:t>en period med personalomsättning</w:t>
      </w:r>
      <w:r w:rsidR="0053723E">
        <w:rPr>
          <w:rFonts w:ascii="Arial" w:hAnsi="Arial" w:cs="Arial"/>
          <w:color w:val="000000"/>
        </w:rPr>
        <w:t xml:space="preserve"> och man söker personal.</w:t>
      </w:r>
      <w:r w:rsidR="00204854">
        <w:rPr>
          <w:rFonts w:ascii="Arial" w:hAnsi="Arial" w:cs="Arial"/>
          <w:color w:val="000000"/>
        </w:rPr>
        <w:t xml:space="preserve"> En ok situation ändå med färre antal ärenden</w:t>
      </w:r>
      <w:r w:rsidR="00606F54">
        <w:rPr>
          <w:rFonts w:ascii="Arial" w:hAnsi="Arial" w:cs="Arial"/>
          <w:color w:val="000000"/>
        </w:rPr>
        <w:t xml:space="preserve">. Även i Mellerud har ett arbete gjorts med nya riktlinjer som går upp för beslut inom kort. </w:t>
      </w:r>
    </w:p>
    <w:p w14:paraId="5B3A12A2" w14:textId="5DE9ABBD" w:rsidR="008321B7" w:rsidRDefault="008321B7" w:rsidP="00992B56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686E5829" w14:textId="5A5336EE" w:rsidR="008321B7" w:rsidRDefault="00295AC7" w:rsidP="00992B56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 </w:t>
      </w:r>
      <w:r w:rsidR="008321B7" w:rsidRPr="009231B8">
        <w:rPr>
          <w:rFonts w:ascii="Arial" w:hAnsi="Arial" w:cs="Arial"/>
          <w:b/>
          <w:bCs/>
          <w:color w:val="000000"/>
        </w:rPr>
        <w:t>Dals Ed</w:t>
      </w:r>
      <w:r w:rsidR="008321B7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har flera personer slutat på kontoret</w:t>
      </w:r>
      <w:r w:rsidR="004B1F8B">
        <w:rPr>
          <w:rFonts w:ascii="Arial" w:hAnsi="Arial" w:cs="Arial"/>
          <w:color w:val="000000"/>
        </w:rPr>
        <w:t xml:space="preserve"> och i kombination med </w:t>
      </w:r>
      <w:r w:rsidR="00B37D69">
        <w:rPr>
          <w:rFonts w:ascii="Arial" w:hAnsi="Arial" w:cs="Arial"/>
          <w:color w:val="000000"/>
        </w:rPr>
        <w:t xml:space="preserve">sjukskrivning blir arbetssituationen ansträngd. </w:t>
      </w:r>
      <w:r w:rsidR="00122BDA">
        <w:rPr>
          <w:rFonts w:ascii="Arial" w:hAnsi="Arial" w:cs="Arial"/>
          <w:color w:val="000000"/>
        </w:rPr>
        <w:t xml:space="preserve">Man söker personal, </w:t>
      </w:r>
      <w:proofErr w:type="spellStart"/>
      <w:r w:rsidR="00F67935">
        <w:rPr>
          <w:rFonts w:ascii="Arial" w:hAnsi="Arial" w:cs="Arial"/>
          <w:color w:val="000000"/>
        </w:rPr>
        <w:t>inkl</w:t>
      </w:r>
      <w:proofErr w:type="spellEnd"/>
      <w:r w:rsidR="00F67935">
        <w:rPr>
          <w:rFonts w:ascii="Arial" w:hAnsi="Arial" w:cs="Arial"/>
          <w:color w:val="000000"/>
        </w:rPr>
        <w:t xml:space="preserve"> </w:t>
      </w:r>
      <w:r w:rsidR="00122BDA">
        <w:rPr>
          <w:rFonts w:ascii="Arial" w:hAnsi="Arial" w:cs="Arial"/>
          <w:color w:val="000000"/>
        </w:rPr>
        <w:t xml:space="preserve">arbetsledare och </w:t>
      </w:r>
      <w:r w:rsidR="00F67935">
        <w:rPr>
          <w:rFonts w:ascii="Arial" w:hAnsi="Arial" w:cs="Arial"/>
          <w:color w:val="000000"/>
        </w:rPr>
        <w:t>IFO-</w:t>
      </w:r>
      <w:r w:rsidR="00122BDA">
        <w:rPr>
          <w:rFonts w:ascii="Arial" w:hAnsi="Arial" w:cs="Arial"/>
          <w:color w:val="000000"/>
        </w:rPr>
        <w:t>chef.</w:t>
      </w:r>
    </w:p>
    <w:p w14:paraId="680177B4" w14:textId="1B5A14C0" w:rsidR="00122BDA" w:rsidRDefault="00122BDA" w:rsidP="00992B56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69DAD3DA" w14:textId="4B4572C9" w:rsidR="00122BDA" w:rsidRDefault="00122BDA" w:rsidP="00992B56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Även i </w:t>
      </w:r>
      <w:r w:rsidRPr="00F67935">
        <w:rPr>
          <w:rFonts w:ascii="Arial" w:hAnsi="Arial" w:cs="Arial"/>
          <w:b/>
          <w:bCs/>
          <w:color w:val="000000"/>
        </w:rPr>
        <w:t>Tanum</w:t>
      </w:r>
      <w:r>
        <w:rPr>
          <w:rFonts w:ascii="Arial" w:hAnsi="Arial" w:cs="Arial"/>
          <w:color w:val="000000"/>
        </w:rPr>
        <w:t xml:space="preserve"> syns en nedåtgående trend</w:t>
      </w:r>
      <w:r w:rsidR="00622D42">
        <w:rPr>
          <w:rFonts w:ascii="Arial" w:hAnsi="Arial" w:cs="Arial"/>
          <w:color w:val="000000"/>
        </w:rPr>
        <w:t xml:space="preserve"> vad gäller antal hushåll som söker bistånd. </w:t>
      </w:r>
      <w:r w:rsidR="00237421">
        <w:rPr>
          <w:rFonts w:ascii="Arial" w:hAnsi="Arial" w:cs="Arial"/>
          <w:color w:val="000000"/>
        </w:rPr>
        <w:t>Även här vakant tjänst. A</w:t>
      </w:r>
      <w:r w:rsidR="00622D42">
        <w:rPr>
          <w:rFonts w:ascii="Arial" w:hAnsi="Arial" w:cs="Arial"/>
          <w:color w:val="000000"/>
        </w:rPr>
        <w:t xml:space="preserve">nnars inte så mycket nytt </w:t>
      </w:r>
      <w:r w:rsidR="00237421">
        <w:rPr>
          <w:rFonts w:ascii="Arial" w:hAnsi="Arial" w:cs="Arial"/>
          <w:color w:val="000000"/>
        </w:rPr>
        <w:t xml:space="preserve">i Tanum </w:t>
      </w:r>
      <w:r w:rsidR="00622D42">
        <w:rPr>
          <w:rFonts w:ascii="Arial" w:hAnsi="Arial" w:cs="Arial"/>
          <w:color w:val="000000"/>
        </w:rPr>
        <w:t xml:space="preserve">för tillfället. </w:t>
      </w:r>
    </w:p>
    <w:p w14:paraId="0A9CAEAE" w14:textId="0D024FF8" w:rsidR="0086018A" w:rsidRDefault="0086018A" w:rsidP="00992B56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2CC2A194" w14:textId="6A969E32" w:rsidR="005C500F" w:rsidRDefault="005C500F" w:rsidP="00992B56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F05A4A">
        <w:rPr>
          <w:rFonts w:ascii="Arial" w:hAnsi="Arial" w:cs="Arial"/>
          <w:b/>
          <w:bCs/>
          <w:color w:val="000000"/>
        </w:rPr>
        <w:t>Färgelanda</w:t>
      </w:r>
      <w:r>
        <w:rPr>
          <w:rFonts w:ascii="Arial" w:hAnsi="Arial" w:cs="Arial"/>
          <w:color w:val="000000"/>
        </w:rPr>
        <w:t xml:space="preserve"> har också ett minskat antal hushåll som söker bistånd</w:t>
      </w:r>
      <w:r w:rsidR="00040F95">
        <w:rPr>
          <w:rFonts w:ascii="Arial" w:hAnsi="Arial" w:cs="Arial"/>
          <w:color w:val="000000"/>
        </w:rPr>
        <w:t>. En trend som pågått några månader. Jobbar aktivt med de som är aktuella.</w:t>
      </w:r>
    </w:p>
    <w:p w14:paraId="2F3FE2A5" w14:textId="40E69ECC" w:rsidR="004A464E" w:rsidRDefault="004A464E" w:rsidP="00992B56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6A66BD31" w14:textId="6CF39B60" w:rsidR="004A464E" w:rsidRDefault="004A464E" w:rsidP="00992B56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F05A4A">
        <w:rPr>
          <w:rFonts w:ascii="Arial" w:hAnsi="Arial" w:cs="Arial"/>
          <w:b/>
          <w:bCs/>
          <w:color w:val="000000"/>
        </w:rPr>
        <w:t>Bengtsfors</w:t>
      </w:r>
      <w:r>
        <w:rPr>
          <w:rFonts w:ascii="Arial" w:hAnsi="Arial" w:cs="Arial"/>
          <w:color w:val="000000"/>
        </w:rPr>
        <w:t xml:space="preserve"> ser en minskning både vad gäller antal sökande hushåll och kostnaderna för försörjningsstöd</w:t>
      </w:r>
      <w:r w:rsidR="00D13E35">
        <w:rPr>
          <w:rFonts w:ascii="Arial" w:hAnsi="Arial" w:cs="Arial"/>
          <w:color w:val="000000"/>
        </w:rPr>
        <w:t xml:space="preserve">. Minskningen ser ut att fortsätta. En ny omorganisation där </w:t>
      </w:r>
      <w:r w:rsidR="00762457">
        <w:rPr>
          <w:rFonts w:ascii="Arial" w:hAnsi="Arial" w:cs="Arial"/>
          <w:color w:val="000000"/>
        </w:rPr>
        <w:t xml:space="preserve">det är tänkt att försörjningsstödet nu ska tillbaka till IFO. </w:t>
      </w:r>
    </w:p>
    <w:p w14:paraId="589CB30D" w14:textId="0E8DD942" w:rsidR="007A3131" w:rsidRDefault="007A3131" w:rsidP="00992B56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72D48327" w14:textId="1BFB5B43" w:rsidR="007A3131" w:rsidRDefault="007A3131" w:rsidP="00992B56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F05A4A">
        <w:rPr>
          <w:rFonts w:ascii="Arial" w:hAnsi="Arial" w:cs="Arial"/>
          <w:b/>
          <w:bCs/>
          <w:color w:val="000000"/>
        </w:rPr>
        <w:t>Munkedal</w:t>
      </w:r>
      <w:r>
        <w:rPr>
          <w:rFonts w:ascii="Arial" w:hAnsi="Arial" w:cs="Arial"/>
          <w:color w:val="000000"/>
        </w:rPr>
        <w:t xml:space="preserve"> har legat stabilt vad gäller ärenden under fler</w:t>
      </w:r>
      <w:r w:rsidR="00F05A4A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år, men i september </w:t>
      </w:r>
      <w:r w:rsidR="00057261">
        <w:rPr>
          <w:rFonts w:ascii="Arial" w:hAnsi="Arial" w:cs="Arial"/>
          <w:color w:val="000000"/>
        </w:rPr>
        <w:t xml:space="preserve">sågs en liten nedgång. Det har varit trögt att starta upp människor i aktivitet under pandemin, men nu har det blivit lite mer ruljangs och aktivitet i och med lättade pandemirestriktioner. </w:t>
      </w:r>
    </w:p>
    <w:p w14:paraId="02237631" w14:textId="2579D619" w:rsidR="00004273" w:rsidRDefault="00004273" w:rsidP="00992B56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4E173B93" w14:textId="6C0076DD" w:rsidR="00004273" w:rsidRDefault="00EB5754" w:rsidP="00992B56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Förhållandevis lugnt på </w:t>
      </w:r>
      <w:r w:rsidRPr="00DA4238">
        <w:rPr>
          <w:rFonts w:ascii="Arial" w:hAnsi="Arial" w:cs="Arial"/>
          <w:b/>
          <w:bCs/>
          <w:color w:val="000000"/>
        </w:rPr>
        <w:t>Orust</w:t>
      </w:r>
      <w:r>
        <w:rPr>
          <w:rFonts w:ascii="Arial" w:hAnsi="Arial" w:cs="Arial"/>
          <w:color w:val="000000"/>
        </w:rPr>
        <w:t>. En tilltänkt omorganisation gör att man avvaktar med att tillsätta enhetschef</w:t>
      </w:r>
      <w:r w:rsidR="00182202">
        <w:rPr>
          <w:rFonts w:ascii="Arial" w:hAnsi="Arial" w:cs="Arial"/>
          <w:color w:val="000000"/>
        </w:rPr>
        <w:t xml:space="preserve"> till dess det är klart med organisationen. Socialsekreterarna är nöjda </w:t>
      </w:r>
      <w:r w:rsidR="00CD530A">
        <w:rPr>
          <w:rFonts w:ascii="Arial" w:hAnsi="Arial" w:cs="Arial"/>
          <w:color w:val="000000"/>
        </w:rPr>
        <w:t xml:space="preserve">med </w:t>
      </w:r>
      <w:r w:rsidR="00182202">
        <w:rPr>
          <w:rFonts w:ascii="Arial" w:hAnsi="Arial" w:cs="Arial"/>
          <w:color w:val="000000"/>
        </w:rPr>
        <w:t xml:space="preserve">att kunna börja träffa sina klienter i </w:t>
      </w:r>
      <w:r w:rsidR="00CD530A">
        <w:rPr>
          <w:rFonts w:ascii="Arial" w:hAnsi="Arial" w:cs="Arial"/>
          <w:color w:val="000000"/>
        </w:rPr>
        <w:t>större utsträckning.</w:t>
      </w:r>
    </w:p>
    <w:p w14:paraId="68DCF298" w14:textId="7F53AA39" w:rsidR="00CD530A" w:rsidRDefault="00CD530A" w:rsidP="00992B56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47B65A52" w14:textId="0712ADF4" w:rsidR="00CD530A" w:rsidRDefault="00F73E9F" w:rsidP="00992B56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Även i </w:t>
      </w:r>
      <w:r w:rsidRPr="00DA4238">
        <w:rPr>
          <w:rFonts w:ascii="Arial" w:hAnsi="Arial" w:cs="Arial"/>
          <w:b/>
          <w:bCs/>
          <w:color w:val="000000"/>
        </w:rPr>
        <w:t>Lysekil</w:t>
      </w:r>
      <w:r>
        <w:rPr>
          <w:rFonts w:ascii="Arial" w:hAnsi="Arial" w:cs="Arial"/>
          <w:color w:val="000000"/>
        </w:rPr>
        <w:t xml:space="preserve"> syns en nedåtgående trend</w:t>
      </w:r>
      <w:r w:rsidR="001747B5">
        <w:rPr>
          <w:rFonts w:ascii="Arial" w:hAnsi="Arial" w:cs="Arial"/>
          <w:color w:val="000000"/>
        </w:rPr>
        <w:t xml:space="preserve"> för antal sökande. Det är mer aktivitet nu i verksamheterna och fler har fått anställningar. </w:t>
      </w:r>
      <w:r w:rsidR="00EB294B">
        <w:rPr>
          <w:rFonts w:ascii="Arial" w:hAnsi="Arial" w:cs="Arial"/>
          <w:color w:val="000000"/>
        </w:rPr>
        <w:t>Fortsätter sin samverkan inom FMS (försäkringsmedicinsk samverkan)</w:t>
      </w:r>
      <w:r w:rsidR="00BE5260">
        <w:rPr>
          <w:rFonts w:ascii="Arial" w:hAnsi="Arial" w:cs="Arial"/>
          <w:color w:val="000000"/>
        </w:rPr>
        <w:t xml:space="preserve"> och de långa ärendena har kunnat minska</w:t>
      </w:r>
      <w:r w:rsidR="008B3420">
        <w:rPr>
          <w:rFonts w:ascii="Arial" w:hAnsi="Arial" w:cs="Arial"/>
          <w:color w:val="000000"/>
        </w:rPr>
        <w:t xml:space="preserve"> genom åtgärdsanställning eller annan ersättningsform. Stabil personalstyrka. </w:t>
      </w:r>
    </w:p>
    <w:p w14:paraId="72A81180" w14:textId="34B44D9E" w:rsidR="00C818C2" w:rsidRDefault="00C818C2" w:rsidP="00992B56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04127274" w14:textId="0E7D4F16" w:rsidR="00C818C2" w:rsidRDefault="00C818C2" w:rsidP="00B56682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182B4C">
        <w:rPr>
          <w:rFonts w:ascii="Arial" w:hAnsi="Arial" w:cs="Arial"/>
          <w:b/>
          <w:bCs/>
          <w:color w:val="000000"/>
        </w:rPr>
        <w:lastRenderedPageBreak/>
        <w:t xml:space="preserve">Vänersborg </w:t>
      </w:r>
      <w:r>
        <w:rPr>
          <w:rFonts w:ascii="Arial" w:hAnsi="Arial" w:cs="Arial"/>
          <w:color w:val="000000"/>
        </w:rPr>
        <w:t>ser också en nedåtgående trend för antal sökande</w:t>
      </w:r>
      <w:r w:rsidR="00254D9F">
        <w:rPr>
          <w:rFonts w:ascii="Arial" w:hAnsi="Arial" w:cs="Arial"/>
          <w:color w:val="000000"/>
        </w:rPr>
        <w:t xml:space="preserve">. Har kunnat avsluta ärenden som kommit ut i olika anställningsformer. </w:t>
      </w:r>
      <w:r w:rsidR="00E06697">
        <w:rPr>
          <w:rFonts w:ascii="Arial" w:hAnsi="Arial" w:cs="Arial"/>
          <w:color w:val="000000"/>
        </w:rPr>
        <w:t xml:space="preserve">Man har valt att anställa en ytterligare 1:e socialsekreterare som kommer att ha lite mer fokus på FUT-handläggningen. Håller fortsatt fanan högt vad gäller e-ansökningar och ligger kvar på ca 70% av ansökningarna. </w:t>
      </w:r>
    </w:p>
    <w:p w14:paraId="5945D15A" w14:textId="667D4EC6" w:rsidR="005364A8" w:rsidRDefault="005364A8" w:rsidP="00B56682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7043DD0A" w14:textId="71792DF0" w:rsidR="005364A8" w:rsidRDefault="005364A8" w:rsidP="00B56682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Stabil ärendemängd i </w:t>
      </w:r>
      <w:r w:rsidRPr="00182B4C">
        <w:rPr>
          <w:rFonts w:ascii="Arial" w:hAnsi="Arial" w:cs="Arial"/>
          <w:b/>
          <w:bCs/>
          <w:color w:val="000000"/>
        </w:rPr>
        <w:t>Trollhättan</w:t>
      </w:r>
      <w:r>
        <w:rPr>
          <w:rFonts w:ascii="Arial" w:hAnsi="Arial" w:cs="Arial"/>
          <w:color w:val="000000"/>
        </w:rPr>
        <w:t xml:space="preserve"> men har kunnat avsluta flera långa ärenden</w:t>
      </w:r>
      <w:r w:rsidR="00A94B20">
        <w:rPr>
          <w:rFonts w:ascii="Arial" w:hAnsi="Arial" w:cs="Arial"/>
          <w:color w:val="000000"/>
        </w:rPr>
        <w:t xml:space="preserve">. Nya kontaktcentret i kommunen </w:t>
      </w:r>
      <w:proofErr w:type="gramStart"/>
      <w:r w:rsidR="00A94B20">
        <w:rPr>
          <w:rFonts w:ascii="Arial" w:hAnsi="Arial" w:cs="Arial"/>
          <w:color w:val="000000"/>
        </w:rPr>
        <w:t>scannar</w:t>
      </w:r>
      <w:proofErr w:type="gramEnd"/>
      <w:r w:rsidR="00A94B20">
        <w:rPr>
          <w:rFonts w:ascii="Arial" w:hAnsi="Arial" w:cs="Arial"/>
          <w:color w:val="000000"/>
        </w:rPr>
        <w:t xml:space="preserve"> in pappersansökningar, vilket gör att handläggningen nu är digitaliserad i stor utsträckning. </w:t>
      </w:r>
      <w:r w:rsidR="00F36943">
        <w:rPr>
          <w:rFonts w:ascii="Arial" w:hAnsi="Arial" w:cs="Arial"/>
          <w:color w:val="000000"/>
        </w:rPr>
        <w:t xml:space="preserve">Revisionsgranskning under hösten. </w:t>
      </w:r>
    </w:p>
    <w:p w14:paraId="50E43830" w14:textId="5E4C67C5" w:rsidR="00B02E11" w:rsidRDefault="00B02E11" w:rsidP="00B56682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3435E4B5" w14:textId="69852A17" w:rsidR="00B02E11" w:rsidRPr="00681EF4" w:rsidRDefault="00B02E11" w:rsidP="00B56682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 </w:t>
      </w:r>
      <w:r w:rsidRPr="00A37532">
        <w:rPr>
          <w:rFonts w:ascii="Arial" w:hAnsi="Arial" w:cs="Arial"/>
          <w:b/>
          <w:bCs/>
          <w:color w:val="000000"/>
        </w:rPr>
        <w:t>Uddevalla</w:t>
      </w:r>
      <w:r>
        <w:rPr>
          <w:rFonts w:ascii="Arial" w:hAnsi="Arial" w:cs="Arial"/>
          <w:color w:val="000000"/>
        </w:rPr>
        <w:t xml:space="preserve"> har en organisationsanpassning gjorts där man skalat ner integrationsenheten</w:t>
      </w:r>
      <w:r w:rsidR="00350A49">
        <w:rPr>
          <w:rFonts w:ascii="Arial" w:hAnsi="Arial" w:cs="Arial"/>
          <w:color w:val="000000"/>
        </w:rPr>
        <w:t xml:space="preserve"> </w:t>
      </w:r>
      <w:proofErr w:type="spellStart"/>
      <w:r w:rsidR="00350A49">
        <w:rPr>
          <w:rFonts w:ascii="Arial" w:hAnsi="Arial" w:cs="Arial"/>
          <w:color w:val="000000"/>
        </w:rPr>
        <w:t>pga</w:t>
      </w:r>
      <w:proofErr w:type="spellEnd"/>
      <w:r w:rsidR="00350A49">
        <w:rPr>
          <w:rFonts w:ascii="Arial" w:hAnsi="Arial" w:cs="Arial"/>
          <w:color w:val="000000"/>
        </w:rPr>
        <w:t xml:space="preserve"> minskad invandring</w:t>
      </w:r>
      <w:r w:rsidR="00EC5E31">
        <w:rPr>
          <w:rFonts w:ascii="Arial" w:hAnsi="Arial" w:cs="Arial"/>
          <w:color w:val="000000"/>
        </w:rPr>
        <w:t xml:space="preserve">. Gör en ny satsning för e-ansökan och </w:t>
      </w:r>
      <w:r w:rsidR="00383511">
        <w:rPr>
          <w:rFonts w:ascii="Arial" w:hAnsi="Arial" w:cs="Arial"/>
          <w:color w:val="000000"/>
        </w:rPr>
        <w:t xml:space="preserve">automatisering </w:t>
      </w:r>
      <w:r w:rsidR="00EC5E31">
        <w:rPr>
          <w:rFonts w:ascii="Arial" w:hAnsi="Arial" w:cs="Arial"/>
          <w:color w:val="000000"/>
        </w:rPr>
        <w:t xml:space="preserve">och kommer </w:t>
      </w:r>
      <w:r w:rsidR="00A37532">
        <w:rPr>
          <w:rFonts w:ascii="Arial" w:hAnsi="Arial" w:cs="Arial"/>
          <w:color w:val="000000"/>
        </w:rPr>
        <w:t xml:space="preserve">att </w:t>
      </w:r>
      <w:r w:rsidR="00EC5E31">
        <w:rPr>
          <w:rFonts w:ascii="Arial" w:hAnsi="Arial" w:cs="Arial"/>
          <w:color w:val="000000"/>
        </w:rPr>
        <w:t>genomföra studiebesök i Uppsala</w:t>
      </w:r>
      <w:r w:rsidR="00383511">
        <w:rPr>
          <w:rFonts w:ascii="Arial" w:hAnsi="Arial" w:cs="Arial"/>
          <w:color w:val="000000"/>
        </w:rPr>
        <w:t xml:space="preserve"> för stöd och inspiration i </w:t>
      </w:r>
      <w:r w:rsidR="00383511" w:rsidRPr="00681EF4">
        <w:rPr>
          <w:rFonts w:ascii="Arial" w:hAnsi="Arial" w:cs="Arial"/>
          <w:color w:val="000000"/>
        </w:rPr>
        <w:t xml:space="preserve">det arbetet. </w:t>
      </w:r>
      <w:r w:rsidR="00E02E0F" w:rsidRPr="00681EF4">
        <w:rPr>
          <w:rFonts w:ascii="Arial" w:hAnsi="Arial" w:cs="Arial"/>
          <w:color w:val="000000"/>
        </w:rPr>
        <w:t xml:space="preserve">Just nu även en extra satsning på fler bidragsanställningar. </w:t>
      </w:r>
    </w:p>
    <w:p w14:paraId="059776AE" w14:textId="1EB0B121" w:rsidR="007958EB" w:rsidRPr="00681EF4" w:rsidRDefault="007958EB" w:rsidP="00B56682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60060171" w14:textId="2A9A8545" w:rsidR="00681EF4" w:rsidRPr="00681EF4" w:rsidRDefault="00681EF4" w:rsidP="00B566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681EF4">
        <w:rPr>
          <w:rFonts w:ascii="Arial" w:hAnsi="Arial" w:cs="Arial"/>
          <w:b/>
          <w:bCs/>
          <w:color w:val="000000"/>
        </w:rPr>
        <w:t xml:space="preserve">Nätverkets arbete 2022, planering för teman samt dialog </w:t>
      </w:r>
      <w:r>
        <w:rPr>
          <w:rFonts w:ascii="Arial" w:hAnsi="Arial" w:cs="Arial"/>
          <w:b/>
          <w:bCs/>
          <w:color w:val="000000"/>
        </w:rPr>
        <w:t xml:space="preserve">om </w:t>
      </w:r>
      <w:r w:rsidRPr="00681EF4">
        <w:rPr>
          <w:rFonts w:ascii="Arial" w:hAnsi="Arial" w:cs="Arial"/>
          <w:b/>
          <w:bCs/>
          <w:color w:val="000000"/>
        </w:rPr>
        <w:t xml:space="preserve">mötesformer – fysiska och/eller digitala möten? </w:t>
      </w:r>
    </w:p>
    <w:p w14:paraId="7BCF872D" w14:textId="32D16A28" w:rsidR="00944B17" w:rsidRPr="00B56682" w:rsidRDefault="00944B17" w:rsidP="00B56682">
      <w:pPr>
        <w:rPr>
          <w:rFonts w:ascii="Arial" w:hAnsi="Arial" w:cs="Arial"/>
        </w:rPr>
      </w:pPr>
      <w:r w:rsidRPr="00B56682">
        <w:rPr>
          <w:rFonts w:ascii="Arial" w:hAnsi="Arial" w:cs="Arial"/>
        </w:rPr>
        <w:t>Denna punkt hinns inte med i sin helhet, men några idéer om teman för nätverkets möten nästa år är:</w:t>
      </w:r>
    </w:p>
    <w:p w14:paraId="617225D0" w14:textId="312F39F7" w:rsidR="00681EF4" w:rsidRPr="00B56682" w:rsidRDefault="000C509F" w:rsidP="00B56682">
      <w:pPr>
        <w:pStyle w:val="Liststycke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B56682">
        <w:rPr>
          <w:rFonts w:ascii="Arial" w:hAnsi="Arial" w:cs="Arial"/>
          <w:sz w:val="22"/>
          <w:szCs w:val="22"/>
        </w:rPr>
        <w:t>Medverkan från Försäkringskassan</w:t>
      </w:r>
    </w:p>
    <w:p w14:paraId="6B5801FC" w14:textId="37609A88" w:rsidR="000C509F" w:rsidRPr="00B56682" w:rsidRDefault="005A1669" w:rsidP="00B56682">
      <w:pPr>
        <w:pStyle w:val="Liststycke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B56682">
        <w:rPr>
          <w:rFonts w:ascii="Arial" w:hAnsi="Arial" w:cs="Arial"/>
          <w:sz w:val="22"/>
          <w:szCs w:val="22"/>
        </w:rPr>
        <w:t>Långvarigt biståndstagande</w:t>
      </w:r>
      <w:r w:rsidR="00AE0CCE" w:rsidRPr="00B56682">
        <w:rPr>
          <w:rFonts w:ascii="Arial" w:hAnsi="Arial" w:cs="Arial"/>
          <w:sz w:val="22"/>
          <w:szCs w:val="22"/>
        </w:rPr>
        <w:t xml:space="preserve"> - </w:t>
      </w:r>
      <w:r w:rsidRPr="00B56682">
        <w:rPr>
          <w:rFonts w:ascii="Arial" w:hAnsi="Arial" w:cs="Arial"/>
          <w:sz w:val="22"/>
          <w:szCs w:val="22"/>
        </w:rPr>
        <w:t>arbetssätt, samordning, idéutbyte</w:t>
      </w:r>
      <w:r w:rsidR="00AE0CCE" w:rsidRPr="00B56682">
        <w:rPr>
          <w:rFonts w:ascii="Arial" w:hAnsi="Arial" w:cs="Arial"/>
          <w:sz w:val="22"/>
          <w:szCs w:val="22"/>
        </w:rPr>
        <w:t xml:space="preserve">, </w:t>
      </w:r>
      <w:r w:rsidR="008B0878" w:rsidRPr="00B56682">
        <w:rPr>
          <w:rFonts w:ascii="Arial" w:hAnsi="Arial" w:cs="Arial"/>
          <w:sz w:val="22"/>
          <w:szCs w:val="22"/>
        </w:rPr>
        <w:t xml:space="preserve">tips och </w:t>
      </w:r>
      <w:proofErr w:type="gramStart"/>
      <w:r w:rsidR="008B0878" w:rsidRPr="00B56682">
        <w:rPr>
          <w:rFonts w:ascii="Arial" w:hAnsi="Arial" w:cs="Arial"/>
          <w:sz w:val="22"/>
          <w:szCs w:val="22"/>
        </w:rPr>
        <w:t>erfarenhetsutbyte kommunerna</w:t>
      </w:r>
      <w:proofErr w:type="gramEnd"/>
      <w:r w:rsidR="008B0878" w:rsidRPr="00B56682">
        <w:rPr>
          <w:rFonts w:ascii="Arial" w:hAnsi="Arial" w:cs="Arial"/>
          <w:sz w:val="22"/>
          <w:szCs w:val="22"/>
        </w:rPr>
        <w:t xml:space="preserve"> emellan. </w:t>
      </w:r>
      <w:r w:rsidR="00944B17" w:rsidRPr="00B56682">
        <w:rPr>
          <w:rFonts w:ascii="Arial" w:hAnsi="Arial" w:cs="Arial"/>
          <w:sz w:val="22"/>
          <w:szCs w:val="22"/>
        </w:rPr>
        <w:t>Gärna någon föreläsare</w:t>
      </w:r>
      <w:r w:rsidR="00AE0CCE" w:rsidRPr="00B56682">
        <w:rPr>
          <w:rFonts w:ascii="Arial" w:hAnsi="Arial" w:cs="Arial"/>
          <w:sz w:val="22"/>
          <w:szCs w:val="22"/>
        </w:rPr>
        <w:t>.</w:t>
      </w:r>
    </w:p>
    <w:p w14:paraId="51398825" w14:textId="20547EB8" w:rsidR="00944B17" w:rsidRPr="00B56682" w:rsidRDefault="00944B17" w:rsidP="00B56682">
      <w:pPr>
        <w:pStyle w:val="Liststycke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B56682">
        <w:rPr>
          <w:rFonts w:ascii="Arial" w:hAnsi="Arial" w:cs="Arial"/>
          <w:sz w:val="22"/>
          <w:szCs w:val="22"/>
        </w:rPr>
        <w:t xml:space="preserve">Metoder och modeller för </w:t>
      </w:r>
      <w:r w:rsidR="00AE0CCE" w:rsidRPr="00B56682">
        <w:rPr>
          <w:rFonts w:ascii="Arial" w:hAnsi="Arial" w:cs="Arial"/>
          <w:sz w:val="22"/>
          <w:szCs w:val="22"/>
        </w:rPr>
        <w:t xml:space="preserve">kartläggning, </w:t>
      </w:r>
      <w:proofErr w:type="gramStart"/>
      <w:r w:rsidR="00AE0CCE" w:rsidRPr="00B56682">
        <w:rPr>
          <w:rFonts w:ascii="Arial" w:hAnsi="Arial" w:cs="Arial"/>
          <w:sz w:val="22"/>
          <w:szCs w:val="22"/>
        </w:rPr>
        <w:t>t ex</w:t>
      </w:r>
      <w:proofErr w:type="gramEnd"/>
      <w:r w:rsidR="00AE0CCE" w:rsidRPr="00B56682">
        <w:rPr>
          <w:rFonts w:ascii="Arial" w:hAnsi="Arial" w:cs="Arial"/>
          <w:sz w:val="22"/>
          <w:szCs w:val="22"/>
        </w:rPr>
        <w:t xml:space="preserve"> FIA.</w:t>
      </w:r>
    </w:p>
    <w:p w14:paraId="648E1D07" w14:textId="41D78100" w:rsidR="003F0A2A" w:rsidRDefault="003F0A2A" w:rsidP="00B56682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Nätverksdeltagarna får i uppdrag att </w:t>
      </w:r>
      <w:r w:rsidR="00FA67C8">
        <w:rPr>
          <w:rFonts w:ascii="Arial" w:hAnsi="Arial" w:cs="Arial"/>
          <w:color w:val="000000"/>
        </w:rPr>
        <w:t>lyssna in</w:t>
      </w:r>
      <w:r>
        <w:rPr>
          <w:rFonts w:ascii="Arial" w:hAnsi="Arial" w:cs="Arial"/>
          <w:color w:val="000000"/>
        </w:rPr>
        <w:t xml:space="preserve"> kollegor och medarbetare i </w:t>
      </w:r>
      <w:r w:rsidR="00A224C9">
        <w:rPr>
          <w:rFonts w:ascii="Arial" w:hAnsi="Arial" w:cs="Arial"/>
          <w:color w:val="000000"/>
        </w:rPr>
        <w:t>sina kommuner och så pratar vi vidare om intressant</w:t>
      </w:r>
      <w:r w:rsidR="00940870">
        <w:rPr>
          <w:rFonts w:ascii="Arial" w:hAnsi="Arial" w:cs="Arial"/>
          <w:color w:val="000000"/>
        </w:rPr>
        <w:t>a</w:t>
      </w:r>
      <w:r w:rsidR="00A224C9">
        <w:rPr>
          <w:rFonts w:ascii="Arial" w:hAnsi="Arial" w:cs="Arial"/>
          <w:color w:val="000000"/>
        </w:rPr>
        <w:t xml:space="preserve"> teman på nästa möte i januari. </w:t>
      </w:r>
    </w:p>
    <w:p w14:paraId="733EC188" w14:textId="512E2D13" w:rsidR="00A224C9" w:rsidRDefault="00A224C9" w:rsidP="00B56682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 ordentlig dialog om mötesformer för kommande nätverksmöten hinns inte med. Vi konstaterar att det finns fördelar och nackdelar med de olika mötesformerna</w:t>
      </w:r>
      <w:r w:rsidR="00596E8D">
        <w:rPr>
          <w:rFonts w:ascii="Arial" w:hAnsi="Arial" w:cs="Arial"/>
          <w:color w:val="000000"/>
        </w:rPr>
        <w:t xml:space="preserve">. Vi bestämmer att vid nästa tillfälle prova att genomföra ett hybrid-möte, dvs att de som kan och har möjlighet deltar på plats på Riverside i Uddevalla, och övriga digitalt via Teams. Utvärdering </w:t>
      </w:r>
      <w:r w:rsidR="00FE696F">
        <w:rPr>
          <w:rFonts w:ascii="Arial" w:hAnsi="Arial" w:cs="Arial"/>
          <w:color w:val="000000"/>
        </w:rPr>
        <w:t>får göras i slutet av mötet</w:t>
      </w:r>
      <w:r w:rsidR="002918C9">
        <w:rPr>
          <w:rFonts w:ascii="Arial" w:hAnsi="Arial" w:cs="Arial"/>
          <w:color w:val="000000"/>
        </w:rPr>
        <w:t xml:space="preserve"> och en längre dialog om mötesformer hålls då. </w:t>
      </w:r>
    </w:p>
    <w:p w14:paraId="7384164E" w14:textId="375930AA" w:rsidR="00550570" w:rsidRDefault="00550570" w:rsidP="00B56682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Se bifogade </w:t>
      </w:r>
      <w:proofErr w:type="spellStart"/>
      <w:r>
        <w:rPr>
          <w:rFonts w:ascii="Arial" w:hAnsi="Arial" w:cs="Arial"/>
          <w:color w:val="000000"/>
        </w:rPr>
        <w:t>ppt</w:t>
      </w:r>
      <w:proofErr w:type="spellEnd"/>
      <w:r>
        <w:rPr>
          <w:rFonts w:ascii="Arial" w:hAnsi="Arial" w:cs="Arial"/>
          <w:color w:val="000000"/>
        </w:rPr>
        <w:t xml:space="preserve">-bilder för information om </w:t>
      </w:r>
      <w:proofErr w:type="spellStart"/>
      <w:proofErr w:type="gramStart"/>
      <w:r w:rsidR="002907C3">
        <w:rPr>
          <w:rFonts w:ascii="Arial" w:hAnsi="Arial" w:cs="Arial"/>
          <w:color w:val="000000"/>
        </w:rPr>
        <w:t>bl</w:t>
      </w:r>
      <w:proofErr w:type="spellEnd"/>
      <w:r w:rsidR="002907C3">
        <w:rPr>
          <w:rFonts w:ascii="Arial" w:hAnsi="Arial" w:cs="Arial"/>
          <w:color w:val="000000"/>
        </w:rPr>
        <w:t xml:space="preserve"> a</w:t>
      </w:r>
      <w:proofErr w:type="gramEnd"/>
      <w:r w:rsidR="002907C3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nätverkets uppdrag och syfte</w:t>
      </w:r>
      <w:r w:rsidR="002907C3">
        <w:rPr>
          <w:rFonts w:ascii="Arial" w:hAnsi="Arial" w:cs="Arial"/>
          <w:color w:val="000000"/>
        </w:rPr>
        <w:t>.</w:t>
      </w:r>
    </w:p>
    <w:p w14:paraId="73ACC82A" w14:textId="4687EE5D" w:rsidR="00080E50" w:rsidRDefault="00080E50" w:rsidP="00B56682">
      <w:pPr>
        <w:rPr>
          <w:rFonts w:ascii="Arial" w:hAnsi="Arial" w:cs="Arial"/>
          <w:color w:val="000000"/>
        </w:rPr>
      </w:pPr>
    </w:p>
    <w:p w14:paraId="67D05068" w14:textId="038269C6" w:rsidR="00080E50" w:rsidRDefault="00080E50" w:rsidP="00B56682">
      <w:pPr>
        <w:rPr>
          <w:rFonts w:ascii="Arial" w:hAnsi="Arial" w:cs="Arial"/>
          <w:color w:val="000000"/>
        </w:rPr>
      </w:pPr>
      <w:r>
        <w:rPr>
          <w:noProof/>
        </w:rPr>
        <w:lastRenderedPageBreak/>
        <w:object w:dxaOrig="225" w:dyaOrig="225" w14:anchorId="663ED985">
          <v:shape id="_x0000_s2051" type="#_x0000_t75" style="position:absolute;margin-left:0;margin-top:-37.15pt;width:75.5pt;height:49pt;z-index:251661312;mso-position-horizontal:absolute;mso-position-horizontal-relative:text;mso-position-vertical:absolute;mso-position-vertical-relative:text">
            <v:imagedata r:id="rId15" o:title=""/>
          </v:shape>
          <o:OLEObject Type="Embed" ProgID="PowerPoint.Show.12" ShapeID="_x0000_s2051" DrawAspect="Icon" ObjectID="_1696940301" r:id="rId16"/>
        </w:object>
      </w:r>
    </w:p>
    <w:p w14:paraId="5DC12C5D" w14:textId="77777777" w:rsidR="00447CEF" w:rsidRPr="00EB112C" w:rsidRDefault="00447CEF" w:rsidP="00447CE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FF0000"/>
        </w:rPr>
      </w:pPr>
      <w:r w:rsidRPr="00EB112C">
        <w:rPr>
          <w:rFonts w:ascii="Arial" w:hAnsi="Arial" w:cs="Arial"/>
          <w:b/>
          <w:bCs/>
          <w:color w:val="FF0000"/>
        </w:rPr>
        <w:t>Datum för nätverkets möten 2022: 17 januari, 2 maj, 12 september, 7 november</w:t>
      </w:r>
    </w:p>
    <w:p w14:paraId="5A10DEA6" w14:textId="77777777" w:rsidR="00447CEF" w:rsidRPr="003F0A2A" w:rsidRDefault="00447CEF" w:rsidP="00B56682">
      <w:pPr>
        <w:rPr>
          <w:rFonts w:ascii="Arial" w:hAnsi="Arial" w:cs="Arial"/>
          <w:color w:val="000000"/>
        </w:rPr>
      </w:pPr>
    </w:p>
    <w:p w14:paraId="56D74164" w14:textId="3D1EFD3B" w:rsidR="00382FD9" w:rsidRPr="00FA67C8" w:rsidRDefault="00382FD9" w:rsidP="00B566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FA67C8">
        <w:rPr>
          <w:rFonts w:ascii="Arial" w:hAnsi="Arial" w:cs="Arial"/>
          <w:b/>
          <w:bCs/>
          <w:color w:val="000000"/>
        </w:rPr>
        <w:t>Informationspunkter som inte hanns med under mötet:</w:t>
      </w:r>
    </w:p>
    <w:p w14:paraId="68E59B05" w14:textId="77777777" w:rsidR="00382FD9" w:rsidRPr="00382FD9" w:rsidRDefault="00382FD9" w:rsidP="00B566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446E362D" w14:textId="00953B58" w:rsidR="00681EF4" w:rsidRPr="00681EF4" w:rsidRDefault="00681EF4" w:rsidP="00B566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681EF4">
        <w:rPr>
          <w:rFonts w:ascii="Arial" w:hAnsi="Arial" w:cs="Arial"/>
          <w:b/>
          <w:bCs/>
          <w:color w:val="000000"/>
        </w:rPr>
        <w:t>Återkoppling och användning av blanketten ”Fråga från socialtjänsten till läkare om arbetsförmåga”</w:t>
      </w:r>
    </w:p>
    <w:p w14:paraId="53213B5B" w14:textId="58E8B821" w:rsidR="00681EF4" w:rsidRPr="001862A2" w:rsidRDefault="00382FD9" w:rsidP="00B56682">
      <w:pPr>
        <w:rPr>
          <w:rFonts w:ascii="Arial" w:hAnsi="Arial" w:cs="Arial"/>
        </w:rPr>
      </w:pPr>
      <w:r w:rsidRPr="001862A2">
        <w:rPr>
          <w:rFonts w:ascii="Arial" w:hAnsi="Arial" w:cs="Arial"/>
          <w:color w:val="000000"/>
        </w:rPr>
        <w:t>På fråga från Ingrid i Lysekil har Jenny kontaktat Försäkringsmedicin i VGR</w:t>
      </w:r>
      <w:r w:rsidR="00FE0F70" w:rsidRPr="001862A2">
        <w:rPr>
          <w:rFonts w:ascii="Arial" w:hAnsi="Arial" w:cs="Arial"/>
          <w:color w:val="000000"/>
        </w:rPr>
        <w:t xml:space="preserve"> huruvida blanketten ”Fråga från socialtjänsten till läkare om arbetsförmåga” fortfarande är aktuell och giltig. </w:t>
      </w:r>
      <w:hyperlink r:id="rId17" w:history="1">
        <w:r w:rsidR="00CB2281" w:rsidRPr="001862A2">
          <w:rPr>
            <w:rStyle w:val="Hyperlnk"/>
            <w:rFonts w:ascii="Arial" w:hAnsi="Arial" w:cs="Arial"/>
          </w:rPr>
          <w:t>Fråga från socialtjänsten till läkare om arbetsförmåga - lll sept 2018 (vgregion.se)</w:t>
        </w:r>
      </w:hyperlink>
      <w:r w:rsidR="00CB2281" w:rsidRPr="001862A2">
        <w:rPr>
          <w:rFonts w:ascii="Arial" w:hAnsi="Arial" w:cs="Arial"/>
        </w:rPr>
        <w:t xml:space="preserve"> Svar på frågan kom via </w:t>
      </w:r>
      <w:r w:rsidR="001862A2" w:rsidRPr="00595204">
        <w:rPr>
          <w:rFonts w:ascii="Arial" w:hAnsi="Arial" w:cs="Arial"/>
          <w:i/>
          <w:iCs/>
        </w:rPr>
        <w:t>Enhet vårdval och fördjupad uppföljning</w:t>
      </w:r>
      <w:r w:rsidR="001862A2" w:rsidRPr="001862A2">
        <w:rPr>
          <w:rFonts w:ascii="Arial" w:hAnsi="Arial" w:cs="Arial"/>
        </w:rPr>
        <w:t xml:space="preserve"> vid </w:t>
      </w:r>
      <w:proofErr w:type="spellStart"/>
      <w:proofErr w:type="gramStart"/>
      <w:r w:rsidR="001862A2" w:rsidRPr="001862A2">
        <w:rPr>
          <w:rFonts w:ascii="Arial" w:hAnsi="Arial" w:cs="Arial"/>
        </w:rPr>
        <w:t>VGRs</w:t>
      </w:r>
      <w:proofErr w:type="spellEnd"/>
      <w:proofErr w:type="gramEnd"/>
      <w:r w:rsidR="001862A2" w:rsidRPr="001862A2">
        <w:rPr>
          <w:rFonts w:ascii="Arial" w:hAnsi="Arial" w:cs="Arial"/>
        </w:rPr>
        <w:t xml:space="preserve"> koncernkontor och beskedet är att </w:t>
      </w:r>
      <w:r w:rsidR="0050000A">
        <w:rPr>
          <w:rFonts w:ascii="Arial" w:hAnsi="Arial" w:cs="Arial"/>
        </w:rPr>
        <w:t>”</w:t>
      </w:r>
      <w:r w:rsidR="001862A2" w:rsidRPr="001862A2">
        <w:rPr>
          <w:rFonts w:ascii="Arial" w:hAnsi="Arial" w:cs="Arial"/>
        </w:rPr>
        <w:t xml:space="preserve">blanketten </w:t>
      </w:r>
      <w:r w:rsidR="002B76BC">
        <w:rPr>
          <w:rFonts w:ascii="Arial" w:hAnsi="Arial" w:cs="Arial"/>
        </w:rPr>
        <w:t xml:space="preserve">fortfarande går bra att använda </w:t>
      </w:r>
      <w:r w:rsidR="00A92EAA">
        <w:rPr>
          <w:rFonts w:ascii="Arial" w:hAnsi="Arial" w:cs="Arial"/>
        </w:rPr>
        <w:t xml:space="preserve">om kommunen önskar det, och att varje kommun </w:t>
      </w:r>
      <w:r w:rsidR="0050000A">
        <w:rPr>
          <w:rFonts w:ascii="Arial" w:hAnsi="Arial" w:cs="Arial"/>
        </w:rPr>
        <w:t>väljer hur man vill göra”.</w:t>
      </w:r>
    </w:p>
    <w:p w14:paraId="3CEEF830" w14:textId="77777777" w:rsidR="00681EF4" w:rsidRPr="00681292" w:rsidRDefault="00681EF4" w:rsidP="00B566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05FFA23A" w14:textId="77777777" w:rsidR="00F64123" w:rsidRPr="00681292" w:rsidRDefault="00F64123" w:rsidP="00F641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681292">
        <w:rPr>
          <w:rFonts w:ascii="Arial" w:hAnsi="Arial" w:cs="Arial"/>
          <w:b/>
          <w:bCs/>
          <w:color w:val="000000"/>
        </w:rPr>
        <w:t>På gång – nationellt och regionalt</w:t>
      </w:r>
    </w:p>
    <w:p w14:paraId="3AFF3E8C" w14:textId="12A6F787" w:rsidR="00F64123" w:rsidRDefault="00DD0F99" w:rsidP="00681292">
      <w:pPr>
        <w:rPr>
          <w:rFonts w:ascii="Arial" w:hAnsi="Arial" w:cs="Arial"/>
        </w:rPr>
      </w:pPr>
      <w:r>
        <w:rPr>
          <w:noProof/>
        </w:rPr>
        <w:object w:dxaOrig="225" w:dyaOrig="225" w14:anchorId="7BB4DB2C">
          <v:shape id="_x0000_s2052" type="#_x0000_t75" style="position:absolute;margin-left:0;margin-top:97.15pt;width:75.5pt;height:49pt;z-index:251663360;mso-position-horizontal-relative:text;mso-position-vertical-relative:text">
            <v:imagedata r:id="rId18" o:title=""/>
          </v:shape>
          <o:OLEObject Type="Embed" ProgID="PowerPoint.Show.12" ShapeID="_x0000_s2052" DrawAspect="Icon" ObjectID="_1696940302" r:id="rId19"/>
        </w:object>
      </w:r>
      <w:r w:rsidR="00F64123" w:rsidRPr="00681292">
        <w:rPr>
          <w:rFonts w:ascii="Arial" w:hAnsi="Arial" w:cs="Arial"/>
        </w:rPr>
        <w:t xml:space="preserve">Information från Socialstyrelsen och SKR, </w:t>
      </w:r>
      <w:proofErr w:type="spellStart"/>
      <w:r w:rsidR="00F64123" w:rsidRPr="00681292">
        <w:rPr>
          <w:rFonts w:ascii="Arial" w:hAnsi="Arial" w:cs="Arial"/>
        </w:rPr>
        <w:t>m</w:t>
      </w:r>
      <w:r w:rsidR="00AA1821">
        <w:rPr>
          <w:rFonts w:ascii="Arial" w:hAnsi="Arial" w:cs="Arial"/>
        </w:rPr>
        <w:t>fl</w:t>
      </w:r>
      <w:proofErr w:type="spellEnd"/>
      <w:r w:rsidR="00F64123" w:rsidRPr="00681292">
        <w:rPr>
          <w:rFonts w:ascii="Arial" w:hAnsi="Arial" w:cs="Arial"/>
        </w:rPr>
        <w:t xml:space="preserve"> om bland annat utvecklingen av ekonomiskt bistånd i spåren av covid-19, en webbaserad fördjupningskurs vid Linköpings universitet om ekonomiskt bistånd, digitalt seminarium om forskning på ekonomiskt bistånd, om </w:t>
      </w:r>
      <w:r w:rsidR="00595204">
        <w:rPr>
          <w:rFonts w:ascii="Arial" w:hAnsi="Arial" w:cs="Arial"/>
        </w:rPr>
        <w:t xml:space="preserve">förslagen i </w:t>
      </w:r>
      <w:r w:rsidR="00F64123" w:rsidRPr="00681292">
        <w:rPr>
          <w:rFonts w:ascii="Arial" w:hAnsi="Arial" w:cs="Arial"/>
        </w:rPr>
        <w:t xml:space="preserve">utredningen </w:t>
      </w:r>
      <w:r w:rsidR="00F64123" w:rsidRPr="00595204">
        <w:rPr>
          <w:rFonts w:ascii="Arial" w:hAnsi="Arial" w:cs="Arial"/>
          <w:i/>
          <w:iCs/>
        </w:rPr>
        <w:t xml:space="preserve">En sjukförsäkring med prevention, rehabilitering och trygghet </w:t>
      </w:r>
      <w:r w:rsidR="00F64123" w:rsidRPr="00681292">
        <w:rPr>
          <w:rFonts w:ascii="Arial" w:hAnsi="Arial" w:cs="Arial"/>
        </w:rPr>
        <w:t xml:space="preserve">och nytt på gång på hemlöshetsområdet. Se bifogade </w:t>
      </w:r>
      <w:proofErr w:type="spellStart"/>
      <w:r w:rsidR="00F64123" w:rsidRPr="00681292">
        <w:rPr>
          <w:rFonts w:ascii="Arial" w:hAnsi="Arial" w:cs="Arial"/>
        </w:rPr>
        <w:t>ppt</w:t>
      </w:r>
      <w:proofErr w:type="spellEnd"/>
      <w:r w:rsidR="00F64123" w:rsidRPr="00681292">
        <w:rPr>
          <w:rFonts w:ascii="Arial" w:hAnsi="Arial" w:cs="Arial"/>
        </w:rPr>
        <w:t xml:space="preserve">-bilder för utförligare information och länkar. </w:t>
      </w:r>
    </w:p>
    <w:p w14:paraId="68E6F6C6" w14:textId="071A2FC3" w:rsidR="00080E50" w:rsidRPr="00681292" w:rsidRDefault="00080E50" w:rsidP="00681292">
      <w:pPr>
        <w:rPr>
          <w:rFonts w:ascii="Arial" w:hAnsi="Arial" w:cs="Arial"/>
        </w:rPr>
      </w:pPr>
    </w:p>
    <w:p w14:paraId="09980AA6" w14:textId="51C73638" w:rsidR="00992B56" w:rsidRPr="00681EF4" w:rsidRDefault="00992B56" w:rsidP="00B56682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0B45CBD9" w14:textId="77777777" w:rsidR="00DD0F99" w:rsidRDefault="00DD0F99" w:rsidP="00B56682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</w:p>
    <w:p w14:paraId="3F8B7B6E" w14:textId="77777777" w:rsidR="00EB4C76" w:rsidRDefault="00EB4C76" w:rsidP="00B56682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</w:p>
    <w:p w14:paraId="7B3CA3AA" w14:textId="1D040DA0" w:rsidR="007C36CB" w:rsidRPr="00453BC3" w:rsidRDefault="00DB34F1" w:rsidP="00B56682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453BC3">
        <w:rPr>
          <w:rFonts w:ascii="Arial" w:hAnsi="Arial" w:cs="Arial"/>
          <w:b/>
          <w:bCs/>
          <w:color w:val="000000"/>
        </w:rPr>
        <w:t xml:space="preserve">Nätverket träffas nästa gång </w:t>
      </w:r>
      <w:r w:rsidR="0010691A">
        <w:rPr>
          <w:rFonts w:ascii="Arial" w:hAnsi="Arial" w:cs="Arial"/>
          <w:b/>
          <w:bCs/>
          <w:color w:val="000000"/>
        </w:rPr>
        <w:t>17 januari</w:t>
      </w:r>
      <w:r w:rsidRPr="00453BC3">
        <w:rPr>
          <w:rFonts w:ascii="Arial" w:hAnsi="Arial" w:cs="Arial"/>
          <w:b/>
          <w:bCs/>
          <w:color w:val="000000"/>
        </w:rPr>
        <w:t xml:space="preserve"> </w:t>
      </w:r>
    </w:p>
    <w:p w14:paraId="5097AFB1" w14:textId="690306A0" w:rsidR="009A5D4B" w:rsidRDefault="00EB4C76" w:rsidP="00B5668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”Hybrid-möte”. </w:t>
      </w:r>
      <w:r w:rsidR="00607C24">
        <w:rPr>
          <w:rFonts w:ascii="Arial" w:hAnsi="Arial" w:cs="Arial"/>
        </w:rPr>
        <w:t xml:space="preserve">Inbjudan till mötet kommer som vanligt två veckor innan. </w:t>
      </w:r>
    </w:p>
    <w:p w14:paraId="20273A4A" w14:textId="1BF3E8B9" w:rsidR="00607C24" w:rsidRDefault="00607C24" w:rsidP="00B56682">
      <w:pPr>
        <w:spacing w:after="0"/>
        <w:rPr>
          <w:rFonts w:ascii="Arial" w:hAnsi="Arial" w:cs="Arial"/>
        </w:rPr>
      </w:pPr>
    </w:p>
    <w:p w14:paraId="7733D1C0" w14:textId="77777777" w:rsidR="00607C24" w:rsidRDefault="00607C24" w:rsidP="00B56682">
      <w:pPr>
        <w:spacing w:after="0"/>
        <w:rPr>
          <w:rFonts w:ascii="Arial" w:hAnsi="Arial" w:cs="Arial"/>
        </w:rPr>
      </w:pPr>
    </w:p>
    <w:p w14:paraId="663C0C77" w14:textId="77777777" w:rsidR="009A5D4B" w:rsidRDefault="009A5D4B" w:rsidP="00B56682">
      <w:pPr>
        <w:spacing w:after="0"/>
        <w:rPr>
          <w:rFonts w:ascii="Arial" w:hAnsi="Arial" w:cs="Arial"/>
          <w:u w:val="single"/>
        </w:rPr>
      </w:pPr>
      <w:r>
        <w:rPr>
          <w:rFonts w:ascii="Arial" w:hAnsi="Arial" w:cs="Arial"/>
        </w:rPr>
        <w:t>Antecknat av Jenny Brunsten, Fyrbodal</w:t>
      </w:r>
    </w:p>
    <w:p w14:paraId="28B7120A" w14:textId="77777777" w:rsidR="009A5D4B" w:rsidRPr="00EF5C76" w:rsidRDefault="009A5D4B" w:rsidP="00B56682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421122EC" w14:textId="77777777" w:rsidR="0022114C" w:rsidRDefault="0022114C" w:rsidP="00B56682">
      <w:pPr>
        <w:pStyle w:val="Rubrik2"/>
        <w:spacing w:before="0"/>
      </w:pPr>
    </w:p>
    <w:sectPr w:rsidR="0022114C" w:rsidSect="00DF02E5">
      <w:headerReference w:type="even" r:id="rId20"/>
      <w:headerReference w:type="default" r:id="rId21"/>
      <w:headerReference w:type="first" r:id="rId22"/>
      <w:pgSz w:w="11906" w:h="16838"/>
      <w:pgMar w:top="3402" w:right="1531" w:bottom="255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B8ED5D" w14:textId="77777777" w:rsidR="000F359A" w:rsidRDefault="000F359A" w:rsidP="00256AE5">
      <w:pPr>
        <w:spacing w:after="0" w:line="240" w:lineRule="auto"/>
      </w:pPr>
      <w:r>
        <w:separator/>
      </w:r>
    </w:p>
  </w:endnote>
  <w:endnote w:type="continuationSeparator" w:id="0">
    <w:p w14:paraId="6072FCAB" w14:textId="77777777" w:rsidR="000F359A" w:rsidRDefault="000F359A" w:rsidP="00256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F2EACE" w14:textId="77777777" w:rsidR="000F359A" w:rsidRDefault="000F359A" w:rsidP="00256AE5">
      <w:pPr>
        <w:spacing w:after="0" w:line="240" w:lineRule="auto"/>
      </w:pPr>
      <w:r>
        <w:separator/>
      </w:r>
    </w:p>
  </w:footnote>
  <w:footnote w:type="continuationSeparator" w:id="0">
    <w:p w14:paraId="1A87368B" w14:textId="77777777" w:rsidR="000F359A" w:rsidRDefault="000F359A" w:rsidP="00256A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E99DC" w14:textId="77777777" w:rsidR="00256AE5" w:rsidRDefault="000F359A" w:rsidP="006C50FC">
    <w:r>
      <w:rPr>
        <w:noProof/>
      </w:rPr>
      <w:pict w14:anchorId="249473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961438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ÔÇó Brevpapper_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B4E5F" w14:textId="02EDD973" w:rsidR="00B310F7" w:rsidRDefault="000F359A" w:rsidP="00D02469">
    <w:pPr>
      <w:pStyle w:val="SidhuvudText"/>
    </w:pPr>
    <w:r>
      <w:pict w14:anchorId="6E27C1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961439" o:spid="_x0000_s1027" type="#_x0000_t75" style="position:absolute;margin-left:-84.95pt;margin-top:-170.05pt;width:594.6pt;height:840.85pt;z-index:-251656192;mso-position-horizontal-relative:margin;mso-position-vertical-relative:margin" o:allowincell="f">
          <v:imagedata r:id="rId1" o:title="ÔÇó Brevpapper_A"/>
          <w10:wrap anchorx="margin" anchory="margin"/>
        </v:shape>
      </w:pict>
    </w:r>
    <w:r w:rsidR="00672097">
      <w:tab/>
    </w:r>
    <w:r w:rsidR="005074E6">
      <w:t>2021-</w:t>
    </w:r>
    <w:r w:rsidR="00AD3DEF">
      <w:t>10-26</w:t>
    </w:r>
  </w:p>
  <w:p w14:paraId="105A9800" w14:textId="77777777" w:rsidR="00256AE5" w:rsidRPr="00B310F7" w:rsidRDefault="00B310F7" w:rsidP="001703B3">
    <w:pPr>
      <w:pStyle w:val="SidhuvudText"/>
    </w:pPr>
    <w:r>
      <w:tab/>
    </w:r>
    <w:r w:rsidR="00F513D7">
      <w:t xml:space="preserve">Sid </w:t>
    </w:r>
    <w:sdt>
      <w:sdtPr>
        <w:id w:val="-71899705"/>
        <w:docPartObj>
          <w:docPartGallery w:val="Page Numbers (Top of Page)"/>
          <w:docPartUnique/>
        </w:docPartObj>
      </w:sdtPr>
      <w:sdtEndPr/>
      <w:sdtContent>
        <w:r w:rsidR="000B2E57" w:rsidRPr="00B310F7">
          <w:fldChar w:fldCharType="begin"/>
        </w:r>
        <w:r w:rsidR="000B2E57" w:rsidRPr="00B310F7">
          <w:instrText>PAGE  \* Arabic  \* MERGEFORMAT</w:instrText>
        </w:r>
        <w:r w:rsidR="000B2E57" w:rsidRPr="00B310F7">
          <w:fldChar w:fldCharType="separate"/>
        </w:r>
        <w:r w:rsidR="000B2E57" w:rsidRPr="00B310F7">
          <w:t>1</w:t>
        </w:r>
        <w:r w:rsidR="000B2E57" w:rsidRPr="00B310F7">
          <w:fldChar w:fldCharType="end"/>
        </w:r>
        <w:r w:rsidR="000B2E57" w:rsidRPr="00B310F7">
          <w:t xml:space="preserve"> (</w:t>
        </w:r>
        <w:fldSimple w:instr="NUMPAGES  \* Arabic  \* MERGEFORMAT">
          <w:r w:rsidR="000B2E57" w:rsidRPr="00B310F7">
            <w:t>2</w:t>
          </w:r>
        </w:fldSimple>
        <w:r w:rsidR="000B2E57" w:rsidRPr="00B310F7">
          <w:t>)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C1EDE" w14:textId="77777777" w:rsidR="00256AE5" w:rsidRDefault="000F359A" w:rsidP="006C50FC">
    <w:r>
      <w:rPr>
        <w:noProof/>
      </w:rPr>
      <w:pict w14:anchorId="064816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961437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ÔÇó Brevpapper_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12C1C"/>
    <w:multiLevelType w:val="hybridMultilevel"/>
    <w:tmpl w:val="F2261D8C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9B1B50"/>
    <w:multiLevelType w:val="hybridMultilevel"/>
    <w:tmpl w:val="6C4C212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E05885"/>
    <w:multiLevelType w:val="hybridMultilevel"/>
    <w:tmpl w:val="801632F0"/>
    <w:lvl w:ilvl="0" w:tplc="EA4CF3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8A54E3"/>
    <w:multiLevelType w:val="hybridMultilevel"/>
    <w:tmpl w:val="2F2E70FA"/>
    <w:lvl w:ilvl="0" w:tplc="080AE01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4D"/>
    <w:rsid w:val="00004273"/>
    <w:rsid w:val="0000518B"/>
    <w:rsid w:val="00005B00"/>
    <w:rsid w:val="00011D08"/>
    <w:rsid w:val="000320C9"/>
    <w:rsid w:val="00040F95"/>
    <w:rsid w:val="000410A0"/>
    <w:rsid w:val="00043278"/>
    <w:rsid w:val="00052475"/>
    <w:rsid w:val="00057261"/>
    <w:rsid w:val="00060892"/>
    <w:rsid w:val="000611F4"/>
    <w:rsid w:val="00065C2F"/>
    <w:rsid w:val="000666B1"/>
    <w:rsid w:val="000737B3"/>
    <w:rsid w:val="0007614E"/>
    <w:rsid w:val="000764A6"/>
    <w:rsid w:val="00080E50"/>
    <w:rsid w:val="000816E9"/>
    <w:rsid w:val="000824D6"/>
    <w:rsid w:val="00082E60"/>
    <w:rsid w:val="000876D7"/>
    <w:rsid w:val="000907BF"/>
    <w:rsid w:val="000909A6"/>
    <w:rsid w:val="000B1D1D"/>
    <w:rsid w:val="000B2E57"/>
    <w:rsid w:val="000B37F1"/>
    <w:rsid w:val="000B58DB"/>
    <w:rsid w:val="000B69B4"/>
    <w:rsid w:val="000B6EED"/>
    <w:rsid w:val="000C509F"/>
    <w:rsid w:val="000D127F"/>
    <w:rsid w:val="000E0ADC"/>
    <w:rsid w:val="000E0EA8"/>
    <w:rsid w:val="000F359A"/>
    <w:rsid w:val="000F4270"/>
    <w:rsid w:val="000F58B7"/>
    <w:rsid w:val="0010385B"/>
    <w:rsid w:val="0010691A"/>
    <w:rsid w:val="00115345"/>
    <w:rsid w:val="001164D3"/>
    <w:rsid w:val="00116ED2"/>
    <w:rsid w:val="00122BDA"/>
    <w:rsid w:val="00122F8C"/>
    <w:rsid w:val="0013656D"/>
    <w:rsid w:val="00140FCD"/>
    <w:rsid w:val="001468C7"/>
    <w:rsid w:val="00146A1C"/>
    <w:rsid w:val="001517B6"/>
    <w:rsid w:val="001519A9"/>
    <w:rsid w:val="001703B3"/>
    <w:rsid w:val="001747B5"/>
    <w:rsid w:val="001775F3"/>
    <w:rsid w:val="00182202"/>
    <w:rsid w:val="00182B4C"/>
    <w:rsid w:val="00184609"/>
    <w:rsid w:val="00185593"/>
    <w:rsid w:val="001862A2"/>
    <w:rsid w:val="00193057"/>
    <w:rsid w:val="001947A9"/>
    <w:rsid w:val="001A40DC"/>
    <w:rsid w:val="001B2AAD"/>
    <w:rsid w:val="001C02E7"/>
    <w:rsid w:val="001C5204"/>
    <w:rsid w:val="001E1BBA"/>
    <w:rsid w:val="001E79F3"/>
    <w:rsid w:val="001F187A"/>
    <w:rsid w:val="001F2FF5"/>
    <w:rsid w:val="001F486A"/>
    <w:rsid w:val="001F5DA2"/>
    <w:rsid w:val="002040C3"/>
    <w:rsid w:val="00204854"/>
    <w:rsid w:val="00204E1D"/>
    <w:rsid w:val="00213DA1"/>
    <w:rsid w:val="002168BD"/>
    <w:rsid w:val="00220E89"/>
    <w:rsid w:val="0022114C"/>
    <w:rsid w:val="00226798"/>
    <w:rsid w:val="00232A4C"/>
    <w:rsid w:val="00237421"/>
    <w:rsid w:val="00241BF7"/>
    <w:rsid w:val="00254D9F"/>
    <w:rsid w:val="00254E51"/>
    <w:rsid w:val="00256AB8"/>
    <w:rsid w:val="00256AE5"/>
    <w:rsid w:val="002578DF"/>
    <w:rsid w:val="0026407C"/>
    <w:rsid w:val="0026467F"/>
    <w:rsid w:val="00270A3E"/>
    <w:rsid w:val="002740BB"/>
    <w:rsid w:val="002848C4"/>
    <w:rsid w:val="00284DAE"/>
    <w:rsid w:val="002907C3"/>
    <w:rsid w:val="002918C9"/>
    <w:rsid w:val="00295AC7"/>
    <w:rsid w:val="002A268E"/>
    <w:rsid w:val="002A3784"/>
    <w:rsid w:val="002A37E4"/>
    <w:rsid w:val="002B10F7"/>
    <w:rsid w:val="002B3E15"/>
    <w:rsid w:val="002B76BC"/>
    <w:rsid w:val="002C0032"/>
    <w:rsid w:val="002D379D"/>
    <w:rsid w:val="002D4694"/>
    <w:rsid w:val="002E02AA"/>
    <w:rsid w:val="002E2DE3"/>
    <w:rsid w:val="002E4D28"/>
    <w:rsid w:val="002E5C5C"/>
    <w:rsid w:val="002F34F3"/>
    <w:rsid w:val="002F504E"/>
    <w:rsid w:val="002F7502"/>
    <w:rsid w:val="003073E0"/>
    <w:rsid w:val="0031326F"/>
    <w:rsid w:val="003230D4"/>
    <w:rsid w:val="00336BF4"/>
    <w:rsid w:val="00342F37"/>
    <w:rsid w:val="00350A49"/>
    <w:rsid w:val="00352F37"/>
    <w:rsid w:val="0035397F"/>
    <w:rsid w:val="00366918"/>
    <w:rsid w:val="00367DF2"/>
    <w:rsid w:val="0037475D"/>
    <w:rsid w:val="00381504"/>
    <w:rsid w:val="00382FD9"/>
    <w:rsid w:val="00383511"/>
    <w:rsid w:val="003837C4"/>
    <w:rsid w:val="00396500"/>
    <w:rsid w:val="00396C7E"/>
    <w:rsid w:val="003A0D06"/>
    <w:rsid w:val="003A1D4B"/>
    <w:rsid w:val="003B171B"/>
    <w:rsid w:val="003D0EAD"/>
    <w:rsid w:val="003D378D"/>
    <w:rsid w:val="003D3814"/>
    <w:rsid w:val="003E056E"/>
    <w:rsid w:val="003E42B3"/>
    <w:rsid w:val="003E727A"/>
    <w:rsid w:val="003F0A2A"/>
    <w:rsid w:val="004009BA"/>
    <w:rsid w:val="00402791"/>
    <w:rsid w:val="00411276"/>
    <w:rsid w:val="00416746"/>
    <w:rsid w:val="00421BED"/>
    <w:rsid w:val="0042236A"/>
    <w:rsid w:val="0042695C"/>
    <w:rsid w:val="00430A14"/>
    <w:rsid w:val="00437F2C"/>
    <w:rsid w:val="00441919"/>
    <w:rsid w:val="00446EF0"/>
    <w:rsid w:val="00447CEF"/>
    <w:rsid w:val="00453BC3"/>
    <w:rsid w:val="00454A3E"/>
    <w:rsid w:val="004601B3"/>
    <w:rsid w:val="004623BC"/>
    <w:rsid w:val="00464127"/>
    <w:rsid w:val="0046691C"/>
    <w:rsid w:val="004705DA"/>
    <w:rsid w:val="00476A0E"/>
    <w:rsid w:val="00482A5B"/>
    <w:rsid w:val="004930F0"/>
    <w:rsid w:val="00495D83"/>
    <w:rsid w:val="004A464E"/>
    <w:rsid w:val="004B1F8B"/>
    <w:rsid w:val="004B277B"/>
    <w:rsid w:val="004C4B4B"/>
    <w:rsid w:val="004C56FA"/>
    <w:rsid w:val="004C651B"/>
    <w:rsid w:val="004C654F"/>
    <w:rsid w:val="004E5351"/>
    <w:rsid w:val="004F1E33"/>
    <w:rsid w:val="0050000A"/>
    <w:rsid w:val="005074E6"/>
    <w:rsid w:val="00511D3C"/>
    <w:rsid w:val="00514194"/>
    <w:rsid w:val="00517B0D"/>
    <w:rsid w:val="005227D5"/>
    <w:rsid w:val="00524E7F"/>
    <w:rsid w:val="00534C72"/>
    <w:rsid w:val="005364A8"/>
    <w:rsid w:val="0053723E"/>
    <w:rsid w:val="005406A3"/>
    <w:rsid w:val="0054408F"/>
    <w:rsid w:val="00550570"/>
    <w:rsid w:val="005511A3"/>
    <w:rsid w:val="00551FFE"/>
    <w:rsid w:val="00553F39"/>
    <w:rsid w:val="00561B06"/>
    <w:rsid w:val="005701BB"/>
    <w:rsid w:val="00581507"/>
    <w:rsid w:val="00585782"/>
    <w:rsid w:val="00587230"/>
    <w:rsid w:val="0059004C"/>
    <w:rsid w:val="00593D7D"/>
    <w:rsid w:val="00595204"/>
    <w:rsid w:val="00596ADD"/>
    <w:rsid w:val="00596E8D"/>
    <w:rsid w:val="005A1669"/>
    <w:rsid w:val="005C500F"/>
    <w:rsid w:val="005D0706"/>
    <w:rsid w:val="005D1578"/>
    <w:rsid w:val="005D21E7"/>
    <w:rsid w:val="005D7284"/>
    <w:rsid w:val="005E49BF"/>
    <w:rsid w:val="005F4F14"/>
    <w:rsid w:val="005F7711"/>
    <w:rsid w:val="00603A22"/>
    <w:rsid w:val="00606F54"/>
    <w:rsid w:val="00607C24"/>
    <w:rsid w:val="00610699"/>
    <w:rsid w:val="0062216E"/>
    <w:rsid w:val="00622D42"/>
    <w:rsid w:val="00626F00"/>
    <w:rsid w:val="006335C8"/>
    <w:rsid w:val="0063644D"/>
    <w:rsid w:val="006518CF"/>
    <w:rsid w:val="00653612"/>
    <w:rsid w:val="006618DD"/>
    <w:rsid w:val="0066264C"/>
    <w:rsid w:val="00664C8C"/>
    <w:rsid w:val="00664FDE"/>
    <w:rsid w:val="00672097"/>
    <w:rsid w:val="00672814"/>
    <w:rsid w:val="00681292"/>
    <w:rsid w:val="00681EF4"/>
    <w:rsid w:val="00685C65"/>
    <w:rsid w:val="00692DA1"/>
    <w:rsid w:val="00693785"/>
    <w:rsid w:val="00694F41"/>
    <w:rsid w:val="00695029"/>
    <w:rsid w:val="006A0034"/>
    <w:rsid w:val="006A0A30"/>
    <w:rsid w:val="006A4E92"/>
    <w:rsid w:val="006B1B75"/>
    <w:rsid w:val="006B1F16"/>
    <w:rsid w:val="006B2A01"/>
    <w:rsid w:val="006B5EBD"/>
    <w:rsid w:val="006C41A7"/>
    <w:rsid w:val="006C50FC"/>
    <w:rsid w:val="006C6809"/>
    <w:rsid w:val="006E0B98"/>
    <w:rsid w:val="006E3A62"/>
    <w:rsid w:val="006E4DB7"/>
    <w:rsid w:val="006F715F"/>
    <w:rsid w:val="00700897"/>
    <w:rsid w:val="007027B1"/>
    <w:rsid w:val="00702ABB"/>
    <w:rsid w:val="00705B34"/>
    <w:rsid w:val="00712192"/>
    <w:rsid w:val="007265E6"/>
    <w:rsid w:val="00732B5F"/>
    <w:rsid w:val="00754002"/>
    <w:rsid w:val="00755DD6"/>
    <w:rsid w:val="007604B9"/>
    <w:rsid w:val="00762457"/>
    <w:rsid w:val="007632DA"/>
    <w:rsid w:val="007705B0"/>
    <w:rsid w:val="007714EE"/>
    <w:rsid w:val="00771743"/>
    <w:rsid w:val="00784774"/>
    <w:rsid w:val="00785D21"/>
    <w:rsid w:val="00794971"/>
    <w:rsid w:val="007958EB"/>
    <w:rsid w:val="00796703"/>
    <w:rsid w:val="007A1C8D"/>
    <w:rsid w:val="007A3131"/>
    <w:rsid w:val="007A3B78"/>
    <w:rsid w:val="007B2198"/>
    <w:rsid w:val="007B2A01"/>
    <w:rsid w:val="007C36CB"/>
    <w:rsid w:val="007C4A0D"/>
    <w:rsid w:val="007D00F8"/>
    <w:rsid w:val="007D01A4"/>
    <w:rsid w:val="007E2115"/>
    <w:rsid w:val="007E57CF"/>
    <w:rsid w:val="008065FE"/>
    <w:rsid w:val="00817B34"/>
    <w:rsid w:val="00825FA7"/>
    <w:rsid w:val="00831B3B"/>
    <w:rsid w:val="008321B7"/>
    <w:rsid w:val="00852F5D"/>
    <w:rsid w:val="00854144"/>
    <w:rsid w:val="0086018A"/>
    <w:rsid w:val="00861860"/>
    <w:rsid w:val="00862BF1"/>
    <w:rsid w:val="00867A34"/>
    <w:rsid w:val="00876D85"/>
    <w:rsid w:val="00877AF5"/>
    <w:rsid w:val="008818BB"/>
    <w:rsid w:val="00882945"/>
    <w:rsid w:val="0088767C"/>
    <w:rsid w:val="008907F6"/>
    <w:rsid w:val="00893B9D"/>
    <w:rsid w:val="00894D72"/>
    <w:rsid w:val="008A0158"/>
    <w:rsid w:val="008B0878"/>
    <w:rsid w:val="008B1DD7"/>
    <w:rsid w:val="008B3028"/>
    <w:rsid w:val="008B3420"/>
    <w:rsid w:val="008B5002"/>
    <w:rsid w:val="008D30CA"/>
    <w:rsid w:val="008E1199"/>
    <w:rsid w:val="008E4102"/>
    <w:rsid w:val="008F2BB6"/>
    <w:rsid w:val="008F6171"/>
    <w:rsid w:val="00900E6F"/>
    <w:rsid w:val="00903789"/>
    <w:rsid w:val="009231B8"/>
    <w:rsid w:val="00926F8D"/>
    <w:rsid w:val="009329EB"/>
    <w:rsid w:val="00932A44"/>
    <w:rsid w:val="00936F72"/>
    <w:rsid w:val="00937425"/>
    <w:rsid w:val="00940870"/>
    <w:rsid w:val="0094094D"/>
    <w:rsid w:val="00944B17"/>
    <w:rsid w:val="009557E9"/>
    <w:rsid w:val="00956EA8"/>
    <w:rsid w:val="0096472B"/>
    <w:rsid w:val="009670FD"/>
    <w:rsid w:val="009705CE"/>
    <w:rsid w:val="00971C34"/>
    <w:rsid w:val="00972E0B"/>
    <w:rsid w:val="009808A3"/>
    <w:rsid w:val="00982BFE"/>
    <w:rsid w:val="00985E8E"/>
    <w:rsid w:val="00992B56"/>
    <w:rsid w:val="00993280"/>
    <w:rsid w:val="00997E85"/>
    <w:rsid w:val="009A11E2"/>
    <w:rsid w:val="009A5D4B"/>
    <w:rsid w:val="009A6A50"/>
    <w:rsid w:val="009B14F7"/>
    <w:rsid w:val="009B4706"/>
    <w:rsid w:val="009C1498"/>
    <w:rsid w:val="009C2432"/>
    <w:rsid w:val="009C3B49"/>
    <w:rsid w:val="009C4931"/>
    <w:rsid w:val="009D47C9"/>
    <w:rsid w:val="009E0CFD"/>
    <w:rsid w:val="009E68F2"/>
    <w:rsid w:val="009F3777"/>
    <w:rsid w:val="00A00B98"/>
    <w:rsid w:val="00A01B23"/>
    <w:rsid w:val="00A055F2"/>
    <w:rsid w:val="00A06088"/>
    <w:rsid w:val="00A15ACA"/>
    <w:rsid w:val="00A224C9"/>
    <w:rsid w:val="00A25044"/>
    <w:rsid w:val="00A33C04"/>
    <w:rsid w:val="00A37532"/>
    <w:rsid w:val="00A41CD8"/>
    <w:rsid w:val="00A50C5B"/>
    <w:rsid w:val="00A566DE"/>
    <w:rsid w:val="00A677D3"/>
    <w:rsid w:val="00A74A80"/>
    <w:rsid w:val="00A75DF0"/>
    <w:rsid w:val="00A80605"/>
    <w:rsid w:val="00A852C2"/>
    <w:rsid w:val="00A860A5"/>
    <w:rsid w:val="00A86E24"/>
    <w:rsid w:val="00A9124D"/>
    <w:rsid w:val="00A92EAA"/>
    <w:rsid w:val="00A930E8"/>
    <w:rsid w:val="00A94490"/>
    <w:rsid w:val="00A94B20"/>
    <w:rsid w:val="00AA1821"/>
    <w:rsid w:val="00AA3A50"/>
    <w:rsid w:val="00AB37E4"/>
    <w:rsid w:val="00AB6A7D"/>
    <w:rsid w:val="00AC4EE4"/>
    <w:rsid w:val="00AC5840"/>
    <w:rsid w:val="00AC6640"/>
    <w:rsid w:val="00AC6FD5"/>
    <w:rsid w:val="00AD3DEF"/>
    <w:rsid w:val="00AD53D2"/>
    <w:rsid w:val="00AD5469"/>
    <w:rsid w:val="00AD7EFE"/>
    <w:rsid w:val="00AE0CCE"/>
    <w:rsid w:val="00AE1E00"/>
    <w:rsid w:val="00B00C88"/>
    <w:rsid w:val="00B02E11"/>
    <w:rsid w:val="00B0786E"/>
    <w:rsid w:val="00B22CE9"/>
    <w:rsid w:val="00B24731"/>
    <w:rsid w:val="00B25BC8"/>
    <w:rsid w:val="00B3088C"/>
    <w:rsid w:val="00B310F7"/>
    <w:rsid w:val="00B329CE"/>
    <w:rsid w:val="00B34277"/>
    <w:rsid w:val="00B36DC2"/>
    <w:rsid w:val="00B37D69"/>
    <w:rsid w:val="00B45350"/>
    <w:rsid w:val="00B53075"/>
    <w:rsid w:val="00B55920"/>
    <w:rsid w:val="00B56682"/>
    <w:rsid w:val="00B658B2"/>
    <w:rsid w:val="00B74DAE"/>
    <w:rsid w:val="00B752BC"/>
    <w:rsid w:val="00B80D77"/>
    <w:rsid w:val="00B84085"/>
    <w:rsid w:val="00B91A20"/>
    <w:rsid w:val="00B93099"/>
    <w:rsid w:val="00B966E7"/>
    <w:rsid w:val="00B9732A"/>
    <w:rsid w:val="00BB2BCF"/>
    <w:rsid w:val="00BB3B3D"/>
    <w:rsid w:val="00BB52FC"/>
    <w:rsid w:val="00BB5DBD"/>
    <w:rsid w:val="00BC38CA"/>
    <w:rsid w:val="00BC3B89"/>
    <w:rsid w:val="00BD1336"/>
    <w:rsid w:val="00BD1634"/>
    <w:rsid w:val="00BE5260"/>
    <w:rsid w:val="00BF3F35"/>
    <w:rsid w:val="00BF4DC8"/>
    <w:rsid w:val="00C03F19"/>
    <w:rsid w:val="00C041D7"/>
    <w:rsid w:val="00C11BCD"/>
    <w:rsid w:val="00C138B8"/>
    <w:rsid w:val="00C16992"/>
    <w:rsid w:val="00C22409"/>
    <w:rsid w:val="00C27F47"/>
    <w:rsid w:val="00C37A68"/>
    <w:rsid w:val="00C41296"/>
    <w:rsid w:val="00C4216C"/>
    <w:rsid w:val="00C726AA"/>
    <w:rsid w:val="00C74908"/>
    <w:rsid w:val="00C761E8"/>
    <w:rsid w:val="00C818C2"/>
    <w:rsid w:val="00C91989"/>
    <w:rsid w:val="00C93924"/>
    <w:rsid w:val="00C9442D"/>
    <w:rsid w:val="00CA3C02"/>
    <w:rsid w:val="00CA5645"/>
    <w:rsid w:val="00CA5DEC"/>
    <w:rsid w:val="00CB2281"/>
    <w:rsid w:val="00CB6599"/>
    <w:rsid w:val="00CC1859"/>
    <w:rsid w:val="00CD2605"/>
    <w:rsid w:val="00CD36FB"/>
    <w:rsid w:val="00CD530A"/>
    <w:rsid w:val="00CD5C6B"/>
    <w:rsid w:val="00CD70D1"/>
    <w:rsid w:val="00CE07FF"/>
    <w:rsid w:val="00CE2F71"/>
    <w:rsid w:val="00CE505C"/>
    <w:rsid w:val="00CF122F"/>
    <w:rsid w:val="00CF4024"/>
    <w:rsid w:val="00CF4F9B"/>
    <w:rsid w:val="00CF644D"/>
    <w:rsid w:val="00D02469"/>
    <w:rsid w:val="00D13E35"/>
    <w:rsid w:val="00D16D91"/>
    <w:rsid w:val="00D17A51"/>
    <w:rsid w:val="00D21C8E"/>
    <w:rsid w:val="00D26235"/>
    <w:rsid w:val="00D265B4"/>
    <w:rsid w:val="00D3206F"/>
    <w:rsid w:val="00D3391A"/>
    <w:rsid w:val="00D42C3D"/>
    <w:rsid w:val="00D4643E"/>
    <w:rsid w:val="00D548D1"/>
    <w:rsid w:val="00D60615"/>
    <w:rsid w:val="00D67F1F"/>
    <w:rsid w:val="00D72A58"/>
    <w:rsid w:val="00D8071D"/>
    <w:rsid w:val="00D80D4D"/>
    <w:rsid w:val="00D80EAF"/>
    <w:rsid w:val="00D80FC1"/>
    <w:rsid w:val="00D81104"/>
    <w:rsid w:val="00D9064E"/>
    <w:rsid w:val="00D9096B"/>
    <w:rsid w:val="00D91551"/>
    <w:rsid w:val="00D975CF"/>
    <w:rsid w:val="00DA070F"/>
    <w:rsid w:val="00DA4238"/>
    <w:rsid w:val="00DB34F1"/>
    <w:rsid w:val="00DB5922"/>
    <w:rsid w:val="00DC62F5"/>
    <w:rsid w:val="00DD091E"/>
    <w:rsid w:val="00DD0C53"/>
    <w:rsid w:val="00DD0F99"/>
    <w:rsid w:val="00DE701C"/>
    <w:rsid w:val="00DF02E5"/>
    <w:rsid w:val="00E02E0F"/>
    <w:rsid w:val="00E06697"/>
    <w:rsid w:val="00E1248D"/>
    <w:rsid w:val="00E12938"/>
    <w:rsid w:val="00E129C6"/>
    <w:rsid w:val="00E17891"/>
    <w:rsid w:val="00E2139C"/>
    <w:rsid w:val="00E2485B"/>
    <w:rsid w:val="00E33834"/>
    <w:rsid w:val="00E356BB"/>
    <w:rsid w:val="00E40651"/>
    <w:rsid w:val="00E40A7A"/>
    <w:rsid w:val="00E46E6E"/>
    <w:rsid w:val="00E6737E"/>
    <w:rsid w:val="00E67D65"/>
    <w:rsid w:val="00E72DFC"/>
    <w:rsid w:val="00E96728"/>
    <w:rsid w:val="00EA27DD"/>
    <w:rsid w:val="00EA2D8D"/>
    <w:rsid w:val="00EA5880"/>
    <w:rsid w:val="00EB10A9"/>
    <w:rsid w:val="00EB112C"/>
    <w:rsid w:val="00EB294B"/>
    <w:rsid w:val="00EB4C76"/>
    <w:rsid w:val="00EB5754"/>
    <w:rsid w:val="00EC2371"/>
    <w:rsid w:val="00EC246C"/>
    <w:rsid w:val="00EC5E31"/>
    <w:rsid w:val="00ED3218"/>
    <w:rsid w:val="00ED5E14"/>
    <w:rsid w:val="00ED6D1C"/>
    <w:rsid w:val="00EE5888"/>
    <w:rsid w:val="00EE5F91"/>
    <w:rsid w:val="00EE6974"/>
    <w:rsid w:val="00F05A4A"/>
    <w:rsid w:val="00F06718"/>
    <w:rsid w:val="00F2098A"/>
    <w:rsid w:val="00F27A45"/>
    <w:rsid w:val="00F36943"/>
    <w:rsid w:val="00F42B24"/>
    <w:rsid w:val="00F47006"/>
    <w:rsid w:val="00F50F2F"/>
    <w:rsid w:val="00F513D7"/>
    <w:rsid w:val="00F526B9"/>
    <w:rsid w:val="00F54007"/>
    <w:rsid w:val="00F544CC"/>
    <w:rsid w:val="00F63E2D"/>
    <w:rsid w:val="00F64123"/>
    <w:rsid w:val="00F67935"/>
    <w:rsid w:val="00F7023C"/>
    <w:rsid w:val="00F727FF"/>
    <w:rsid w:val="00F734A8"/>
    <w:rsid w:val="00F73E9F"/>
    <w:rsid w:val="00FA67C8"/>
    <w:rsid w:val="00FB22D3"/>
    <w:rsid w:val="00FB6459"/>
    <w:rsid w:val="00FB73D3"/>
    <w:rsid w:val="00FC026D"/>
    <w:rsid w:val="00FE0F70"/>
    <w:rsid w:val="00FE2659"/>
    <w:rsid w:val="00FE5867"/>
    <w:rsid w:val="00FE696F"/>
    <w:rsid w:val="00FE70E9"/>
    <w:rsid w:val="00FF3671"/>
    <w:rsid w:val="00FF63D7"/>
    <w:rsid w:val="00FF6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24106239"/>
  <w15:chartTrackingRefBased/>
  <w15:docId w15:val="{BAA2C3F4-5F93-4C13-957C-BA858F520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42B3"/>
    <w:pPr>
      <w:spacing w:line="300" w:lineRule="exact"/>
    </w:pPr>
    <w:rPr>
      <w:rFonts w:ascii="Times New Roman" w:hAnsi="Times New Roman"/>
    </w:rPr>
  </w:style>
  <w:style w:type="paragraph" w:styleId="Rubrik1">
    <w:name w:val="heading 1"/>
    <w:basedOn w:val="Normal"/>
    <w:next w:val="Normal"/>
    <w:link w:val="Rubrik1Char"/>
    <w:autoRedefine/>
    <w:uiPriority w:val="9"/>
    <w:qFormat/>
    <w:rsid w:val="00685C65"/>
    <w:pPr>
      <w:keepNext/>
      <w:keepLines/>
      <w:spacing w:after="360" w:line="240" w:lineRule="auto"/>
      <w:outlineLvl w:val="0"/>
    </w:pPr>
    <w:rPr>
      <w:rFonts w:ascii="Arial" w:eastAsiaTheme="majorEastAsia" w:hAnsi="Arial" w:cstheme="majorBidi"/>
      <w:b/>
      <w:sz w:val="40"/>
      <w:szCs w:val="40"/>
    </w:rPr>
  </w:style>
  <w:style w:type="paragraph" w:styleId="Rubrik2">
    <w:name w:val="heading 2"/>
    <w:basedOn w:val="Rubrik1"/>
    <w:next w:val="Normal"/>
    <w:link w:val="Rubrik2Char"/>
    <w:autoRedefine/>
    <w:uiPriority w:val="9"/>
    <w:unhideWhenUsed/>
    <w:qFormat/>
    <w:rsid w:val="00256AE5"/>
    <w:pPr>
      <w:spacing w:before="40" w:after="0"/>
      <w:outlineLvl w:val="1"/>
    </w:pPr>
    <w:rPr>
      <w:sz w:val="2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rsid w:val="007027B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04C70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7027B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4C70" w:themeColor="accent1" w:themeShade="BF"/>
      <w:sz w:val="24"/>
      <w:szCs w:val="24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7027B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04C70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7027B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0324B" w:themeColor="accent1" w:themeShade="80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7027B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0324B" w:themeColor="accent1" w:themeShade="80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7027B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0324B" w:themeColor="accent1" w:themeShade="80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7027B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0324B" w:themeColor="accent1" w:themeShade="8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autoRedefine/>
    <w:uiPriority w:val="10"/>
    <w:qFormat/>
    <w:rsid w:val="00672097"/>
    <w:pPr>
      <w:spacing w:after="360" w:line="440" w:lineRule="exact"/>
      <w:contextualSpacing/>
    </w:pPr>
    <w:rPr>
      <w:rFonts w:ascii="Arial" w:eastAsiaTheme="majorEastAsia" w:hAnsi="Arial" w:cstheme="majorBidi"/>
      <w:b/>
      <w:color w:val="006696" w:themeColor="text2"/>
      <w:sz w:val="36"/>
      <w:szCs w:val="72"/>
    </w:rPr>
  </w:style>
  <w:style w:type="character" w:customStyle="1" w:styleId="RubrikChar">
    <w:name w:val="Rubrik Char"/>
    <w:basedOn w:val="Standardstycketeckensnitt"/>
    <w:link w:val="Rubrik"/>
    <w:uiPriority w:val="10"/>
    <w:rsid w:val="00672097"/>
    <w:rPr>
      <w:rFonts w:ascii="Arial" w:eastAsiaTheme="majorEastAsia" w:hAnsi="Arial" w:cstheme="majorBidi"/>
      <w:b/>
      <w:color w:val="006696" w:themeColor="text2"/>
      <w:sz w:val="36"/>
      <w:szCs w:val="72"/>
    </w:rPr>
  </w:style>
  <w:style w:type="character" w:customStyle="1" w:styleId="Rubrik2Char">
    <w:name w:val="Rubrik 2 Char"/>
    <w:basedOn w:val="Standardstycketeckensnitt"/>
    <w:link w:val="Rubrik2"/>
    <w:uiPriority w:val="9"/>
    <w:rsid w:val="00256AE5"/>
    <w:rPr>
      <w:rFonts w:ascii="Arial" w:eastAsiaTheme="majorEastAsia" w:hAnsi="Arial" w:cstheme="majorBidi"/>
      <w:b/>
      <w:szCs w:val="32"/>
    </w:rPr>
  </w:style>
  <w:style w:type="character" w:customStyle="1" w:styleId="Rubrik1Char">
    <w:name w:val="Rubrik 1 Char"/>
    <w:basedOn w:val="Standardstycketeckensnitt"/>
    <w:link w:val="Rubrik1"/>
    <w:uiPriority w:val="9"/>
    <w:rsid w:val="00685C65"/>
    <w:rPr>
      <w:rFonts w:ascii="Arial" w:eastAsiaTheme="majorEastAsia" w:hAnsi="Arial" w:cstheme="majorBidi"/>
      <w:b/>
      <w:sz w:val="40"/>
      <w:szCs w:val="40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7027B1"/>
    <w:rPr>
      <w:rFonts w:asciiTheme="majorHAnsi" w:eastAsiaTheme="majorEastAsia" w:hAnsiTheme="majorHAnsi" w:cstheme="majorBidi"/>
      <w:color w:val="004C70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7027B1"/>
    <w:rPr>
      <w:rFonts w:asciiTheme="majorHAnsi" w:eastAsiaTheme="majorEastAsia" w:hAnsiTheme="majorHAnsi" w:cstheme="majorBidi"/>
      <w:color w:val="004C70" w:themeColor="accent1" w:themeShade="BF"/>
      <w:sz w:val="24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7027B1"/>
    <w:rPr>
      <w:rFonts w:asciiTheme="majorHAnsi" w:eastAsiaTheme="majorEastAsia" w:hAnsiTheme="majorHAnsi" w:cstheme="majorBidi"/>
      <w:caps/>
      <w:color w:val="004C70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7027B1"/>
    <w:rPr>
      <w:rFonts w:asciiTheme="majorHAnsi" w:eastAsiaTheme="majorEastAsia" w:hAnsiTheme="majorHAnsi" w:cstheme="majorBidi"/>
      <w:i/>
      <w:iCs/>
      <w:caps/>
      <w:color w:val="00324B" w:themeColor="accent1" w:themeShade="80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027B1"/>
    <w:rPr>
      <w:rFonts w:asciiTheme="majorHAnsi" w:eastAsiaTheme="majorEastAsia" w:hAnsiTheme="majorHAnsi" w:cstheme="majorBidi"/>
      <w:b/>
      <w:bCs/>
      <w:color w:val="00324B" w:themeColor="accent1" w:themeShade="80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027B1"/>
    <w:rPr>
      <w:rFonts w:asciiTheme="majorHAnsi" w:eastAsiaTheme="majorEastAsia" w:hAnsiTheme="majorHAnsi" w:cstheme="majorBidi"/>
      <w:b/>
      <w:bCs/>
      <w:i/>
      <w:iCs/>
      <w:color w:val="00324B" w:themeColor="accent1" w:themeShade="8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027B1"/>
    <w:rPr>
      <w:rFonts w:asciiTheme="majorHAnsi" w:eastAsiaTheme="majorEastAsia" w:hAnsiTheme="majorHAnsi" w:cstheme="majorBidi"/>
      <w:i/>
      <w:iCs/>
      <w:color w:val="00324B" w:themeColor="accent1" w:themeShade="80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7027B1"/>
    <w:pPr>
      <w:spacing w:line="240" w:lineRule="auto"/>
    </w:pPr>
    <w:rPr>
      <w:b/>
      <w:bCs/>
      <w:smallCaps/>
      <w:color w:val="006696" w:themeColor="text2"/>
    </w:rPr>
  </w:style>
  <w:style w:type="paragraph" w:styleId="Underrubrik">
    <w:name w:val="Subtitle"/>
    <w:basedOn w:val="Normal"/>
    <w:next w:val="Normal"/>
    <w:link w:val="UnderrubrikChar"/>
    <w:uiPriority w:val="11"/>
    <w:rsid w:val="007027B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006696" w:themeColor="accent1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7027B1"/>
    <w:rPr>
      <w:rFonts w:asciiTheme="majorHAnsi" w:eastAsiaTheme="majorEastAsia" w:hAnsiTheme="majorHAnsi" w:cstheme="majorBidi"/>
      <w:color w:val="006696" w:themeColor="accent1"/>
      <w:sz w:val="28"/>
      <w:szCs w:val="28"/>
    </w:rPr>
  </w:style>
  <w:style w:type="character" w:styleId="Stark">
    <w:name w:val="Strong"/>
    <w:basedOn w:val="Standardstycketeckensnitt"/>
    <w:uiPriority w:val="22"/>
    <w:rsid w:val="007027B1"/>
    <w:rPr>
      <w:b/>
      <w:bCs/>
    </w:rPr>
  </w:style>
  <w:style w:type="character" w:styleId="Betoning">
    <w:name w:val="Emphasis"/>
    <w:basedOn w:val="Standardstycketeckensnitt"/>
    <w:uiPriority w:val="20"/>
    <w:rsid w:val="007027B1"/>
    <w:rPr>
      <w:i/>
      <w:iCs/>
    </w:rPr>
  </w:style>
  <w:style w:type="paragraph" w:styleId="Ingetavstnd">
    <w:name w:val="No Spacing"/>
    <w:uiPriority w:val="1"/>
    <w:rsid w:val="007027B1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rsid w:val="007027B1"/>
    <w:pPr>
      <w:spacing w:before="120" w:after="120"/>
      <w:ind w:left="720"/>
    </w:pPr>
    <w:rPr>
      <w:color w:val="006696" w:themeColor="text2"/>
      <w:sz w:val="24"/>
      <w:szCs w:val="24"/>
    </w:rPr>
  </w:style>
  <w:style w:type="character" w:customStyle="1" w:styleId="CitatChar">
    <w:name w:val="Citat Char"/>
    <w:basedOn w:val="Standardstycketeckensnitt"/>
    <w:link w:val="Citat"/>
    <w:uiPriority w:val="29"/>
    <w:rsid w:val="007027B1"/>
    <w:rPr>
      <w:color w:val="006696" w:themeColor="text2"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rsid w:val="007027B1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06696" w:themeColor="text2"/>
      <w:spacing w:val="-6"/>
      <w:sz w:val="32"/>
      <w:szCs w:val="32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7027B1"/>
    <w:rPr>
      <w:rFonts w:asciiTheme="majorHAnsi" w:eastAsiaTheme="majorEastAsia" w:hAnsiTheme="majorHAnsi" w:cstheme="majorBidi"/>
      <w:color w:val="006696" w:themeColor="text2"/>
      <w:spacing w:val="-6"/>
      <w:sz w:val="32"/>
      <w:szCs w:val="32"/>
    </w:rPr>
  </w:style>
  <w:style w:type="character" w:styleId="Diskretbetoning">
    <w:name w:val="Subtle Emphasis"/>
    <w:basedOn w:val="Standardstycketeckensnitt"/>
    <w:uiPriority w:val="19"/>
    <w:rsid w:val="007027B1"/>
    <w:rPr>
      <w:i/>
      <w:iCs/>
      <w:color w:val="595959" w:themeColor="text1" w:themeTint="A6"/>
    </w:rPr>
  </w:style>
  <w:style w:type="character" w:styleId="Starkbetoning">
    <w:name w:val="Intense Emphasis"/>
    <w:basedOn w:val="Standardstycketeckensnitt"/>
    <w:uiPriority w:val="21"/>
    <w:rsid w:val="007027B1"/>
    <w:rPr>
      <w:b/>
      <w:bCs/>
      <w:i/>
      <w:iCs/>
    </w:rPr>
  </w:style>
  <w:style w:type="character" w:styleId="Diskretreferens">
    <w:name w:val="Subtle Reference"/>
    <w:basedOn w:val="Standardstycketeckensnitt"/>
    <w:uiPriority w:val="31"/>
    <w:rsid w:val="007027B1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Starkreferens">
    <w:name w:val="Intense Reference"/>
    <w:basedOn w:val="Standardstycketeckensnitt"/>
    <w:uiPriority w:val="32"/>
    <w:rsid w:val="007027B1"/>
    <w:rPr>
      <w:b/>
      <w:bCs/>
      <w:smallCaps/>
      <w:color w:val="006696" w:themeColor="text2"/>
      <w:u w:val="single"/>
    </w:rPr>
  </w:style>
  <w:style w:type="character" w:styleId="Bokenstitel">
    <w:name w:val="Book Title"/>
    <w:basedOn w:val="Standardstycketeckensnitt"/>
    <w:uiPriority w:val="33"/>
    <w:rsid w:val="007027B1"/>
    <w:rPr>
      <w:b/>
      <w:bCs/>
      <w:smallCaps/>
      <w:spacing w:val="10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7027B1"/>
    <w:pPr>
      <w:outlineLvl w:val="9"/>
    </w:pPr>
  </w:style>
  <w:style w:type="paragraph" w:customStyle="1" w:styleId="SidhuvudText">
    <w:name w:val="Sidhuvud Text"/>
    <w:link w:val="SidhuvudTextChar"/>
    <w:autoRedefine/>
    <w:qFormat/>
    <w:rsid w:val="00CD2605"/>
    <w:pPr>
      <w:tabs>
        <w:tab w:val="left" w:pos="0"/>
        <w:tab w:val="right" w:pos="8647"/>
      </w:tabs>
      <w:spacing w:after="20" w:line="300" w:lineRule="exact"/>
    </w:pPr>
    <w:rPr>
      <w:rFonts w:ascii="Arial" w:eastAsiaTheme="majorEastAsia" w:hAnsi="Arial" w:cstheme="majorBidi"/>
      <w:sz w:val="20"/>
      <w:szCs w:val="72"/>
    </w:rPr>
  </w:style>
  <w:style w:type="paragraph" w:customStyle="1" w:styleId="IngressArial">
    <w:name w:val="Ingress Arial"/>
    <w:basedOn w:val="Normal"/>
    <w:next w:val="Normal"/>
    <w:link w:val="IngressArialChar"/>
    <w:autoRedefine/>
    <w:qFormat/>
    <w:rsid w:val="008F2BB6"/>
    <w:rPr>
      <w:rFonts w:ascii="Arial" w:hAnsi="Arial"/>
      <w:b/>
    </w:rPr>
  </w:style>
  <w:style w:type="paragraph" w:styleId="Sidfot">
    <w:name w:val="footer"/>
    <w:basedOn w:val="Normal"/>
    <w:link w:val="SidfotChar"/>
    <w:uiPriority w:val="99"/>
    <w:unhideWhenUsed/>
    <w:rsid w:val="00256A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56AE5"/>
    <w:rPr>
      <w:rFonts w:ascii="Times New Roman" w:hAnsi="Times New Roman"/>
    </w:rPr>
  </w:style>
  <w:style w:type="character" w:styleId="Platshllartext">
    <w:name w:val="Placeholder Text"/>
    <w:basedOn w:val="Standardstycketeckensnitt"/>
    <w:uiPriority w:val="99"/>
    <w:semiHidden/>
    <w:rsid w:val="000B2E57"/>
    <w:rPr>
      <w:color w:val="808080"/>
    </w:rPr>
  </w:style>
  <w:style w:type="paragraph" w:customStyle="1" w:styleId="IngressTimes">
    <w:name w:val="Ingress Times"/>
    <w:basedOn w:val="Normal"/>
    <w:next w:val="Normal"/>
    <w:link w:val="IngressTimesChar"/>
    <w:autoRedefine/>
    <w:qFormat/>
    <w:rsid w:val="00852F5D"/>
    <w:pPr>
      <w:spacing w:after="240"/>
    </w:pPr>
    <w:rPr>
      <w:b/>
    </w:rPr>
  </w:style>
  <w:style w:type="character" w:customStyle="1" w:styleId="IngressTimesChar">
    <w:name w:val="Ingress Times Char"/>
    <w:basedOn w:val="Standardstycketeckensnitt"/>
    <w:link w:val="IngressTimes"/>
    <w:rsid w:val="00852F5D"/>
    <w:rPr>
      <w:rFonts w:ascii="Times New Roman" w:hAnsi="Times New Roman"/>
      <w:b/>
    </w:rPr>
  </w:style>
  <w:style w:type="paragraph" w:customStyle="1" w:styleId="SidhuvudRubrik">
    <w:name w:val="Sidhuvud Rubrik"/>
    <w:basedOn w:val="SidhuvudText"/>
    <w:next w:val="SidhuvudText"/>
    <w:link w:val="SidhuvudRubrikChar"/>
    <w:autoRedefine/>
    <w:qFormat/>
    <w:rsid w:val="00AE1E00"/>
    <w:pPr>
      <w:spacing w:after="40"/>
    </w:pPr>
    <w:rPr>
      <w:caps/>
      <w:color w:val="006696" w:themeColor="text2"/>
      <w:spacing w:val="8"/>
      <w:sz w:val="22"/>
    </w:rPr>
  </w:style>
  <w:style w:type="paragraph" w:customStyle="1" w:styleId="SidhuvudRubrik1">
    <w:name w:val="Sidhuvud Rubrik 1"/>
    <w:basedOn w:val="SidhuvudText"/>
    <w:next w:val="SidhuvudText"/>
    <w:link w:val="SidhuvudRubrik1Char"/>
    <w:autoRedefine/>
    <w:qFormat/>
    <w:rsid w:val="001703B3"/>
    <w:pPr>
      <w:tabs>
        <w:tab w:val="right" w:pos="9072"/>
      </w:tabs>
      <w:spacing w:after="40"/>
    </w:pPr>
    <w:rPr>
      <w:b/>
    </w:rPr>
  </w:style>
  <w:style w:type="character" w:customStyle="1" w:styleId="SidhuvudRubrikChar">
    <w:name w:val="Sidhuvud Rubrik Char"/>
    <w:basedOn w:val="Standardstycketeckensnitt"/>
    <w:link w:val="SidhuvudRubrik"/>
    <w:rsid w:val="00AE1E00"/>
    <w:rPr>
      <w:rFonts w:ascii="Arial" w:eastAsiaTheme="majorEastAsia" w:hAnsi="Arial" w:cstheme="majorBidi"/>
      <w:caps/>
      <w:color w:val="006696" w:themeColor="text2"/>
      <w:spacing w:val="8"/>
      <w:szCs w:val="72"/>
    </w:rPr>
  </w:style>
  <w:style w:type="character" w:customStyle="1" w:styleId="SidhuvudTextChar">
    <w:name w:val="Sidhuvud Text Char"/>
    <w:basedOn w:val="RubrikChar"/>
    <w:link w:val="SidhuvudText"/>
    <w:rsid w:val="00CD2605"/>
    <w:rPr>
      <w:rFonts w:ascii="Arial" w:eastAsiaTheme="majorEastAsia" w:hAnsi="Arial" w:cstheme="majorBidi"/>
      <w:b w:val="0"/>
      <w:color w:val="006696" w:themeColor="text2"/>
      <w:sz w:val="20"/>
      <w:szCs w:val="72"/>
    </w:rPr>
  </w:style>
  <w:style w:type="character" w:customStyle="1" w:styleId="SidhuvudRubrik1Char">
    <w:name w:val="Sidhuvud Rubrik 1 Char"/>
    <w:basedOn w:val="Standardstycketeckensnitt"/>
    <w:link w:val="SidhuvudRubrik1"/>
    <w:rsid w:val="001703B3"/>
    <w:rPr>
      <w:rFonts w:ascii="Arial" w:eastAsiaTheme="majorEastAsia" w:hAnsi="Arial" w:cstheme="majorBidi"/>
      <w:b/>
      <w:sz w:val="20"/>
      <w:szCs w:val="72"/>
    </w:rPr>
  </w:style>
  <w:style w:type="character" w:customStyle="1" w:styleId="IngressArialChar">
    <w:name w:val="Ingress Arial Char"/>
    <w:basedOn w:val="IngressTimesChar"/>
    <w:link w:val="IngressArial"/>
    <w:rsid w:val="008F2BB6"/>
    <w:rPr>
      <w:rFonts w:ascii="Arial" w:hAnsi="Arial"/>
      <w:b/>
    </w:rPr>
  </w:style>
  <w:style w:type="paragraph" w:styleId="Liststycke">
    <w:name w:val="List Paragraph"/>
    <w:basedOn w:val="Normal"/>
    <w:uiPriority w:val="34"/>
    <w:qFormat/>
    <w:rsid w:val="009A5D4B"/>
    <w:pPr>
      <w:spacing w:after="240" w:line="240" w:lineRule="auto"/>
      <w:ind w:left="720"/>
      <w:contextualSpacing/>
    </w:pPr>
    <w:rPr>
      <w:rFonts w:eastAsia="Times New Roman" w:cs="Times New Roman"/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421BED"/>
    <w:rPr>
      <w:color w:val="0000FF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C37A68"/>
    <w:rPr>
      <w:color w:val="954F72" w:themeColor="followed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4F1E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3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emf"/><Relationship Id="rId18" Type="http://schemas.openxmlformats.org/officeDocument/2006/relationships/image" Target="media/image3.emf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hyperlink" Target="mailto:Malin.molander-eriksson@trollhattan.se" TargetMode="External"/><Relationship Id="rId17" Type="http://schemas.openxmlformats.org/officeDocument/2006/relationships/hyperlink" Target="https://alfresco-offentlig.vgregion.se/alfresco/service/vgr/storage/node/content/workspace/SpacesStore/817d733a-290c-40a3-b2d9-9d37548d1a57/Fr%C3%A5ga%20fr%C3%A5n%20socialtj%C3%A4nsten%20till%20l%C3%A4kare%20om%20arbetsf%C3%B6rm%C3%A5ga%20-%20lll%20sept%202018.pdf?a=false&amp;guest=true" TargetMode="Externa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PowerPoint_Presentation.pptx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2.emf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package" Target="embeddings/Microsoft_PowerPoint_Presentation1.pptx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oleObject" Target="embeddings/oleObject1.bin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y.brunsten\Downloads\Brevmall%20(4).dotx" TargetMode="External"/></Relationships>
</file>

<file path=word/theme/theme1.xml><?xml version="1.0" encoding="utf-8"?>
<a:theme xmlns:a="http://schemas.openxmlformats.org/drawingml/2006/main" name="Test">
  <a:themeElements>
    <a:clrScheme name="Fyrbodal">
      <a:dk1>
        <a:sysClr val="windowText" lastClr="000000"/>
      </a:dk1>
      <a:lt1>
        <a:sysClr val="window" lastClr="FFFFFF"/>
      </a:lt1>
      <a:dk2>
        <a:srgbClr val="006696"/>
      </a:dk2>
      <a:lt2>
        <a:srgbClr val="E7E6E6"/>
      </a:lt2>
      <a:accent1>
        <a:srgbClr val="006696"/>
      </a:accent1>
      <a:accent2>
        <a:srgbClr val="628751"/>
      </a:accent2>
      <a:accent3>
        <a:srgbClr val="82ABCC"/>
      </a:accent3>
      <a:accent4>
        <a:srgbClr val="FFC000"/>
      </a:accent4>
      <a:accent5>
        <a:srgbClr val="5B9BD5"/>
      </a:accent5>
      <a:accent6>
        <a:srgbClr val="70AD47"/>
      </a:accent6>
      <a:hlink>
        <a:srgbClr val="006696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2020-04-02T00:00:00</PublishDate>
  <Abstract/>
  <CompanyAddress>Ort</CompanyAddress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46E051DD3DF894EA2ABB5791025B7F3" ma:contentTypeVersion="9" ma:contentTypeDescription="Skapa ett nytt dokument." ma:contentTypeScope="" ma:versionID="a6431f5e76d6c119808401e0bbbed9d6">
  <xsd:schema xmlns:xsd="http://www.w3.org/2001/XMLSchema" xmlns:xs="http://www.w3.org/2001/XMLSchema" xmlns:p="http://schemas.microsoft.com/office/2006/metadata/properties" xmlns:ns2="229abef9-99bb-4c4c-9653-e3863b5dafa3" targetNamespace="http://schemas.microsoft.com/office/2006/metadata/properties" ma:root="true" ma:fieldsID="c06e885bff9ee88f0c59f29269b6601b" ns2:_="">
    <xsd:import namespace="229abef9-99bb-4c4c-9653-e3863b5daf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Bild" minOccurs="0"/>
                <xsd:element ref="ns2:F_x00f6_rfattar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abef9-99bb-4c4c-9653-e3863b5daf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Bild" ma:index="15" nillable="true" ma:displayName="Bild" ma:format="Image" ma:internalName="Bild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F_x00f6_rfattare" ma:index="16" nillable="true" ma:displayName="Författare" ma:format="Dropdown" ma:list="UserInfo" ma:SharePointGroup="0" ma:internalName="F_x00f6_rfattar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_x00f6_rfattare xmlns="229abef9-99bb-4c4c-9653-e3863b5dafa3">
      <UserInfo>
        <DisplayName/>
        <AccountId xsi:nil="true"/>
        <AccountType/>
      </UserInfo>
    </F_x00f6_rfattare>
    <Bild xmlns="229abef9-99bb-4c4c-9653-e3863b5dafa3">
      <Url xsi:nil="true"/>
      <Description xsi:nil="true"/>
    </Bild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6F8FFE2-1745-47E1-A04E-6C1864605C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9abef9-99bb-4c4c-9653-e3863b5daf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971C5D6-DCA2-40A8-A543-EB19DEACA65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0CAECD9-5EB6-4829-B348-B5B0C2185B9C}">
  <ds:schemaRefs>
    <ds:schemaRef ds:uri="http://schemas.microsoft.com/office/2006/metadata/properties"/>
    <ds:schemaRef ds:uri="http://schemas.microsoft.com/office/infopath/2007/PartnerControls"/>
    <ds:schemaRef ds:uri="229abef9-99bb-4c4c-9653-e3863b5dafa3"/>
  </ds:schemaRefs>
</ds:datastoreItem>
</file>

<file path=customXml/itemProps5.xml><?xml version="1.0" encoding="utf-8"?>
<ds:datastoreItem xmlns:ds="http://schemas.openxmlformats.org/officeDocument/2006/customXml" ds:itemID="{B77AE551-1102-4B8C-8D34-4154C3D40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Brevmall (4)</Template>
  <TotalTime>282</TotalTime>
  <Pages>5</Pages>
  <Words>1637</Words>
  <Characters>8678</Characters>
  <Application>Microsoft Office Word</Application>
  <DocSecurity>0</DocSecurity>
  <Lines>72</Lines>
  <Paragraphs>20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Brunsten</dc:creator>
  <cp:keywords/>
  <dc:description/>
  <cp:lastModifiedBy>Jenny Brunsten</cp:lastModifiedBy>
  <cp:revision>226</cp:revision>
  <dcterms:created xsi:type="dcterms:W3CDTF">2021-10-26T11:03:00Z</dcterms:created>
  <dcterms:modified xsi:type="dcterms:W3CDTF">2021-10-28T13:32:00Z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0x010100D46E051DD3DF894EA2ABB5791025B7F3</vt:lpwstr>
  </property>
</Properties>
</file>