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44EC5B8B" w:rsidR="007027B1" w:rsidRPr="00685C65" w:rsidRDefault="00700897" w:rsidP="00685C65">
      <w:pPr>
        <w:pStyle w:val="Rubrik1"/>
      </w:pPr>
      <w:r w:rsidRPr="00685C65">
        <w:t xml:space="preserve">Minnesanteckningar </w:t>
      </w:r>
      <w:r w:rsidR="00741D36">
        <w:t>Missbruksnätverket</w:t>
      </w:r>
      <w:r w:rsidR="00A758A1">
        <w:t>,</w:t>
      </w:r>
      <w:r w:rsidR="00CE46FE">
        <w:t xml:space="preserve"> </w:t>
      </w:r>
      <w:r w:rsidR="00886382">
        <w:t>2</w:t>
      </w:r>
      <w:r w:rsidR="00741D36">
        <w:t>8</w:t>
      </w:r>
      <w:r w:rsidR="00886382">
        <w:t xml:space="preserve"> september</w:t>
      </w:r>
      <w:r w:rsidR="005E49BF" w:rsidRPr="00685C65">
        <w:t xml:space="preserve"> 2021</w:t>
      </w:r>
    </w:p>
    <w:p w14:paraId="5A0ADCC4" w14:textId="2928D33A" w:rsidR="00A001AE" w:rsidRDefault="00A566DE" w:rsidP="000F38AC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D60BFC">
        <w:rPr>
          <w:rFonts w:ascii="Arial" w:hAnsi="Arial" w:cs="Arial"/>
        </w:rPr>
        <w:t>Helena Ackerblad (</w:t>
      </w:r>
      <w:r w:rsidR="002B7618">
        <w:rPr>
          <w:rFonts w:ascii="Arial" w:hAnsi="Arial" w:cs="Arial"/>
        </w:rPr>
        <w:t xml:space="preserve">Åmål), Olle </w:t>
      </w:r>
      <w:proofErr w:type="spellStart"/>
      <w:r w:rsidR="002B7618">
        <w:rPr>
          <w:rFonts w:ascii="Arial" w:hAnsi="Arial" w:cs="Arial"/>
        </w:rPr>
        <w:t>Vister</w:t>
      </w:r>
      <w:proofErr w:type="spellEnd"/>
      <w:r w:rsidR="002B7618">
        <w:rPr>
          <w:rFonts w:ascii="Arial" w:hAnsi="Arial" w:cs="Arial"/>
        </w:rPr>
        <w:t xml:space="preserve"> (Bengtsfors), Ingela Pettersson (Mellerud), Ida Svantesson och Christina Persson (Trollhättan), Elinor </w:t>
      </w:r>
      <w:proofErr w:type="spellStart"/>
      <w:r w:rsidR="002B7618">
        <w:rPr>
          <w:rFonts w:ascii="Arial" w:hAnsi="Arial" w:cs="Arial"/>
        </w:rPr>
        <w:t>Wennstrand</w:t>
      </w:r>
      <w:proofErr w:type="spellEnd"/>
      <w:r w:rsidR="002B7618">
        <w:rPr>
          <w:rFonts w:ascii="Arial" w:hAnsi="Arial" w:cs="Arial"/>
        </w:rPr>
        <w:t xml:space="preserve">, Carol Aristegui och Aira </w:t>
      </w:r>
      <w:r w:rsidR="00C650E7">
        <w:rPr>
          <w:rFonts w:ascii="Arial" w:hAnsi="Arial" w:cs="Arial"/>
        </w:rPr>
        <w:t>Elfström</w:t>
      </w:r>
      <w:r w:rsidR="00D02A1C">
        <w:rPr>
          <w:rFonts w:ascii="Arial" w:hAnsi="Arial" w:cs="Arial"/>
        </w:rPr>
        <w:t xml:space="preserve"> (Lysekil), Maria Tärnström, Åsa Myrström och Kristina Moro (Munkedal), Charlotte Wester</w:t>
      </w:r>
      <w:r w:rsidR="00A37A69">
        <w:rPr>
          <w:rFonts w:ascii="Arial" w:hAnsi="Arial" w:cs="Arial"/>
        </w:rPr>
        <w:t>hult</w:t>
      </w:r>
      <w:r w:rsidR="00D02A1C">
        <w:rPr>
          <w:rFonts w:ascii="Arial" w:hAnsi="Arial" w:cs="Arial"/>
        </w:rPr>
        <w:t xml:space="preserve"> (Sotenäs), Sandra Almestrand (Strömstad)</w:t>
      </w:r>
      <w:r w:rsidR="006C07E2">
        <w:rPr>
          <w:rFonts w:ascii="Arial" w:hAnsi="Arial" w:cs="Arial"/>
        </w:rPr>
        <w:t>, Jenny Brunsten (Fyrbodal).</w:t>
      </w:r>
      <w:r w:rsidR="00CB3D72">
        <w:rPr>
          <w:rFonts w:ascii="Arial" w:hAnsi="Arial" w:cs="Arial"/>
        </w:rPr>
        <w:t xml:space="preserve"> </w:t>
      </w:r>
    </w:p>
    <w:p w14:paraId="0F1575D9" w14:textId="77777777" w:rsidR="003A3169" w:rsidRPr="00DE0CBC" w:rsidRDefault="003A3169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DE0CBC">
        <w:rPr>
          <w:rFonts w:ascii="Arial" w:hAnsi="Arial" w:cs="Arial"/>
          <w:b/>
          <w:bCs/>
          <w:color w:val="000000"/>
        </w:rPr>
        <w:t>Incheckningsrunda; presentation, frågor för dagen</w:t>
      </w:r>
    </w:p>
    <w:p w14:paraId="4556B137" w14:textId="254DB294" w:rsidR="003A3169" w:rsidRPr="00DE0CBC" w:rsidRDefault="00536D5F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DE0CBC">
        <w:rPr>
          <w:rFonts w:ascii="Arial" w:hAnsi="Arial" w:cs="Arial"/>
          <w:color w:val="000000"/>
        </w:rPr>
        <w:t xml:space="preserve">Kort uppdatering av vad som avhandlades på senaste nätverksmötet i april. </w:t>
      </w:r>
      <w:r w:rsidR="00A64FA8" w:rsidRPr="00DE0CBC">
        <w:rPr>
          <w:rFonts w:ascii="Arial" w:hAnsi="Arial" w:cs="Arial"/>
          <w:color w:val="000000"/>
        </w:rPr>
        <w:t xml:space="preserve">Deltagarnas frågor samlas upp under presentationsrunda. </w:t>
      </w:r>
    </w:p>
    <w:p w14:paraId="29D96B57" w14:textId="77777777" w:rsidR="003A3169" w:rsidRPr="00DE0CBC" w:rsidRDefault="003A3169" w:rsidP="00AC6D77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1B3046EE" w14:textId="77777777" w:rsidR="00DE0CBC" w:rsidRPr="00AC6D77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C6D77">
        <w:rPr>
          <w:rFonts w:ascii="Arial" w:hAnsi="Arial" w:cs="Arial"/>
          <w:b/>
          <w:bCs/>
          <w:color w:val="000000"/>
        </w:rPr>
        <w:t>Nätverkets frågor</w:t>
      </w:r>
    </w:p>
    <w:p w14:paraId="261DD707" w14:textId="5DB271A0" w:rsidR="00DE0CBC" w:rsidRPr="00DE0CBC" w:rsidRDefault="0000001B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Munkedal undrar hu</w:t>
      </w:r>
      <w:r w:rsidR="006849CF"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</w:rPr>
        <w:t xml:space="preserve"> det fungerar i övriga kommuner när det gäller </w:t>
      </w:r>
      <w:r w:rsidR="002154C1">
        <w:rPr>
          <w:rFonts w:ascii="Arial" w:hAnsi="Arial" w:cs="Arial"/>
          <w:color w:val="000000"/>
        </w:rPr>
        <w:t xml:space="preserve">intern och extern samverkan runt personer med samsjuklighet. Vi bestämmer att ta med frågan under punkten </w:t>
      </w:r>
      <w:r w:rsidR="00C2082F">
        <w:rPr>
          <w:rFonts w:ascii="Arial" w:hAnsi="Arial" w:cs="Arial"/>
          <w:color w:val="000000"/>
        </w:rPr>
        <w:t xml:space="preserve">Nulägesbeskrivning från kommunerna. </w:t>
      </w:r>
    </w:p>
    <w:p w14:paraId="61CEF4B8" w14:textId="77777777" w:rsidR="00DE0CBC" w:rsidRPr="00DE0CBC" w:rsidRDefault="00DE0CBC" w:rsidP="00AC6D77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5B8F1421" w14:textId="77777777" w:rsidR="00DE0CBC" w:rsidRPr="00AC6D77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C6D77">
        <w:rPr>
          <w:rFonts w:ascii="Arial" w:hAnsi="Arial" w:cs="Arial"/>
          <w:b/>
          <w:bCs/>
          <w:color w:val="000000"/>
        </w:rPr>
        <w:t>Samverkan gällande individer som är i behov av att byta bostadsort, uppföljning</w:t>
      </w:r>
    </w:p>
    <w:p w14:paraId="1B04154D" w14:textId="042ECEBC" w:rsidR="00DE0CBC" w:rsidRPr="00DE0CBC" w:rsidRDefault="00C2082F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Vid senaste nätverksmötet pratade vi </w:t>
      </w:r>
      <w:r w:rsidR="00DE0CBC" w:rsidRPr="00DE0CBC"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</w:rPr>
        <w:t xml:space="preserve"> det</w:t>
      </w:r>
      <w:r w:rsidR="00DE0CBC" w:rsidRPr="00DE0CBC">
        <w:rPr>
          <w:rFonts w:ascii="Arial" w:hAnsi="Arial" w:cs="Arial"/>
          <w:color w:val="000000"/>
        </w:rPr>
        <w:t xml:space="preserve"> behov som ibland uppkommer för en person att byta bostadsort, för att klara av att förändra sin situation och vidmakthålla missbruksfrihet efter placering tex. </w:t>
      </w:r>
      <w:r>
        <w:rPr>
          <w:rFonts w:ascii="Arial" w:hAnsi="Arial" w:cs="Arial"/>
          <w:color w:val="000000"/>
        </w:rPr>
        <w:t>Vid föregående möte</w:t>
      </w:r>
      <w:r w:rsidR="00484BD4">
        <w:rPr>
          <w:rFonts w:ascii="Arial" w:hAnsi="Arial" w:cs="Arial"/>
          <w:color w:val="000000"/>
        </w:rPr>
        <w:t xml:space="preserve"> bestämdes att det inte finns något som hindrar att en kommun kan ta kontakt med andra kommuner och ställa frågan</w:t>
      </w:r>
      <w:r w:rsidR="004B5E9E">
        <w:rPr>
          <w:rFonts w:ascii="Arial" w:hAnsi="Arial" w:cs="Arial"/>
          <w:color w:val="000000"/>
        </w:rPr>
        <w:t xml:space="preserve">. </w:t>
      </w:r>
      <w:r w:rsidR="00132264">
        <w:rPr>
          <w:rFonts w:ascii="Arial" w:hAnsi="Arial" w:cs="Arial"/>
          <w:color w:val="000000"/>
        </w:rPr>
        <w:t xml:space="preserve">Ingen av de kommuner som är representerade på dagens möte har tagit kontakt med en annan kommun </w:t>
      </w:r>
      <w:r w:rsidR="00147375">
        <w:rPr>
          <w:rFonts w:ascii="Arial" w:hAnsi="Arial" w:cs="Arial"/>
          <w:color w:val="000000"/>
        </w:rPr>
        <w:t xml:space="preserve">i en sådan </w:t>
      </w:r>
      <w:r w:rsidR="00132264">
        <w:rPr>
          <w:rFonts w:ascii="Arial" w:hAnsi="Arial" w:cs="Arial"/>
          <w:color w:val="000000"/>
        </w:rPr>
        <w:t xml:space="preserve">här situation. Däremot har </w:t>
      </w:r>
      <w:r w:rsidR="007F0A48">
        <w:rPr>
          <w:rFonts w:ascii="Arial" w:hAnsi="Arial" w:cs="Arial"/>
          <w:color w:val="000000"/>
        </w:rPr>
        <w:t xml:space="preserve">Lysekil gjort ett försök i ett VIN-ärende, som dock inte blev något med i slutändan. Nätverket konstaterar att det också ser väldigt olika ut i olika kommuner var frågan om boende/de boendesociala kontrakten sorterar. I vissa kommuner </w:t>
      </w:r>
      <w:r w:rsidR="00147375">
        <w:rPr>
          <w:rFonts w:ascii="Arial" w:hAnsi="Arial" w:cs="Arial"/>
          <w:color w:val="000000"/>
        </w:rPr>
        <w:t>”</w:t>
      </w:r>
      <w:r w:rsidR="007F0A48">
        <w:rPr>
          <w:rFonts w:ascii="Arial" w:hAnsi="Arial" w:cs="Arial"/>
          <w:color w:val="000000"/>
        </w:rPr>
        <w:t>äger</w:t>
      </w:r>
      <w:r w:rsidR="00147375">
        <w:rPr>
          <w:rFonts w:ascii="Arial" w:hAnsi="Arial" w:cs="Arial"/>
          <w:color w:val="000000"/>
        </w:rPr>
        <w:t>”</w:t>
      </w:r>
      <w:r w:rsidR="007F0A48">
        <w:rPr>
          <w:rFonts w:ascii="Arial" w:hAnsi="Arial" w:cs="Arial"/>
          <w:color w:val="000000"/>
        </w:rPr>
        <w:t xml:space="preserve"> enhetschefen för vuxen/missbruk/VIN även de sociala kontrakten, och i andra kommuner </w:t>
      </w:r>
      <w:r w:rsidR="00156FEB">
        <w:rPr>
          <w:rFonts w:ascii="Arial" w:hAnsi="Arial" w:cs="Arial"/>
          <w:color w:val="000000"/>
        </w:rPr>
        <w:t>är boendefrågan skild från missbruksverksamheter.</w:t>
      </w:r>
    </w:p>
    <w:p w14:paraId="06B1E040" w14:textId="77777777" w:rsidR="00DE0CBC" w:rsidRPr="00DE0CBC" w:rsidRDefault="00DE0CBC" w:rsidP="00AC6D77">
      <w:pPr>
        <w:pStyle w:val="Liststycke"/>
        <w:rPr>
          <w:rFonts w:ascii="Arial" w:hAnsi="Arial" w:cs="Arial"/>
          <w:color w:val="000000"/>
          <w:sz w:val="22"/>
          <w:szCs w:val="22"/>
        </w:rPr>
      </w:pPr>
    </w:p>
    <w:p w14:paraId="7960F0C9" w14:textId="77777777" w:rsidR="00DE0CBC" w:rsidRPr="00AC6D77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C6D77">
        <w:rPr>
          <w:rFonts w:ascii="Arial" w:hAnsi="Arial" w:cs="Arial"/>
          <w:b/>
          <w:bCs/>
          <w:color w:val="000000"/>
        </w:rPr>
        <w:t>Laget runt – nulägesbeskrivning från kommunerna</w:t>
      </w:r>
    </w:p>
    <w:p w14:paraId="296B2B3D" w14:textId="5560C809" w:rsidR="00080CA6" w:rsidRDefault="003657DC" w:rsidP="00AC6D7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BA7152">
        <w:rPr>
          <w:rFonts w:ascii="Arial" w:hAnsi="Arial" w:cs="Arial"/>
          <w:b/>
          <w:bCs/>
          <w:color w:val="000000"/>
        </w:rPr>
        <w:t>Strömstad</w:t>
      </w:r>
      <w:r>
        <w:rPr>
          <w:rFonts w:ascii="Arial" w:hAnsi="Arial" w:cs="Arial"/>
          <w:color w:val="000000"/>
        </w:rPr>
        <w:t xml:space="preserve"> är läget relativt lu</w:t>
      </w:r>
      <w:r w:rsidR="00CA44C0">
        <w:rPr>
          <w:rFonts w:ascii="Arial" w:hAnsi="Arial" w:cs="Arial"/>
          <w:color w:val="000000"/>
        </w:rPr>
        <w:t xml:space="preserve">gnt. En del placeringar men inte jättestort inflöde. Färre nya ärenden än förväntat, ingen uppenbar pandemi-effekt på antalet personer som behöver </w:t>
      </w:r>
      <w:r w:rsidR="007700C5">
        <w:rPr>
          <w:rFonts w:ascii="Arial" w:hAnsi="Arial" w:cs="Arial"/>
          <w:color w:val="000000"/>
        </w:rPr>
        <w:t xml:space="preserve">hjälp. </w:t>
      </w:r>
    </w:p>
    <w:p w14:paraId="7CE6D99B" w14:textId="23E06736" w:rsidR="007A107A" w:rsidRDefault="007A107A" w:rsidP="00AC6D7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I </w:t>
      </w:r>
      <w:r w:rsidRPr="00BA7152">
        <w:rPr>
          <w:rFonts w:ascii="Arial" w:hAnsi="Arial" w:cs="Arial"/>
          <w:b/>
          <w:bCs/>
          <w:color w:val="000000"/>
        </w:rPr>
        <w:t>Sotenäs</w:t>
      </w:r>
      <w:r>
        <w:rPr>
          <w:rFonts w:ascii="Arial" w:hAnsi="Arial" w:cs="Arial"/>
          <w:color w:val="000000"/>
        </w:rPr>
        <w:t xml:space="preserve"> rullar det på. Har en del placeringar</w:t>
      </w:r>
      <w:r w:rsidR="005E3265">
        <w:rPr>
          <w:rFonts w:ascii="Arial" w:hAnsi="Arial" w:cs="Arial"/>
          <w:color w:val="000000"/>
        </w:rPr>
        <w:t xml:space="preserve"> av sedan tidigare kända klienter</w:t>
      </w:r>
      <w:r w:rsidR="004561C3">
        <w:rPr>
          <w:rFonts w:ascii="Arial" w:hAnsi="Arial" w:cs="Arial"/>
          <w:color w:val="000000"/>
        </w:rPr>
        <w:t xml:space="preserve">. Har sett en ökning av äldre personer med missbruk, och </w:t>
      </w:r>
      <w:r w:rsidR="00DF4D0E">
        <w:rPr>
          <w:rFonts w:ascii="Arial" w:hAnsi="Arial" w:cs="Arial"/>
          <w:color w:val="000000"/>
        </w:rPr>
        <w:t>ibland alkoholdemens. Innebär ett ökat samarbete med biståndshandläggning och äldreomsorg</w:t>
      </w:r>
      <w:r w:rsidR="006F66C5">
        <w:rPr>
          <w:rFonts w:ascii="Arial" w:hAnsi="Arial" w:cs="Arial"/>
          <w:color w:val="000000"/>
        </w:rPr>
        <w:t>sverksamheter</w:t>
      </w:r>
      <w:r w:rsidR="00DF4D0E">
        <w:rPr>
          <w:rFonts w:ascii="Arial" w:hAnsi="Arial" w:cs="Arial"/>
          <w:color w:val="000000"/>
        </w:rPr>
        <w:t xml:space="preserve">. </w:t>
      </w:r>
    </w:p>
    <w:p w14:paraId="0D9FDE17" w14:textId="247C96AA" w:rsidR="00DF4D0E" w:rsidRDefault="00C90200" w:rsidP="00AC6D77">
      <w:pPr>
        <w:rPr>
          <w:rFonts w:ascii="Arial" w:hAnsi="Arial" w:cs="Arial"/>
          <w:color w:val="000000"/>
        </w:rPr>
      </w:pPr>
      <w:r w:rsidRPr="00BA7152">
        <w:rPr>
          <w:rFonts w:ascii="Arial" w:hAnsi="Arial" w:cs="Arial"/>
          <w:b/>
          <w:bCs/>
          <w:color w:val="000000"/>
        </w:rPr>
        <w:t>Munkedal</w:t>
      </w:r>
      <w:r w:rsidR="00AB714C">
        <w:rPr>
          <w:rFonts w:ascii="Arial" w:hAnsi="Arial" w:cs="Arial"/>
          <w:color w:val="000000"/>
        </w:rPr>
        <w:t xml:space="preserve"> </w:t>
      </w:r>
      <w:r w:rsidR="005B07E9">
        <w:rPr>
          <w:rFonts w:ascii="Arial" w:hAnsi="Arial" w:cs="Arial"/>
          <w:color w:val="000000"/>
        </w:rPr>
        <w:t>har</w:t>
      </w:r>
      <w:r w:rsidR="00AB714C">
        <w:rPr>
          <w:rFonts w:ascii="Arial" w:hAnsi="Arial" w:cs="Arial"/>
          <w:color w:val="000000"/>
        </w:rPr>
        <w:t xml:space="preserve"> just nu mycket tung problematik och samsjuklighet</w:t>
      </w:r>
      <w:r w:rsidR="00D733B7">
        <w:rPr>
          <w:rFonts w:ascii="Arial" w:hAnsi="Arial" w:cs="Arial"/>
          <w:color w:val="000000"/>
        </w:rPr>
        <w:t xml:space="preserve">. Ett moment 22 för personer som har misstänkt psykiatrisk sjukdom men inte är nyktra/drogfri tillräckligt länge för att bli utredda, och därmed inte får hjälp för sin problematik. </w:t>
      </w:r>
      <w:r w:rsidR="00B73AF9">
        <w:rPr>
          <w:rFonts w:ascii="Arial" w:hAnsi="Arial" w:cs="Arial"/>
          <w:color w:val="000000"/>
        </w:rPr>
        <w:t xml:space="preserve">Har </w:t>
      </w:r>
      <w:r w:rsidR="00626C97">
        <w:rPr>
          <w:rFonts w:ascii="Arial" w:hAnsi="Arial" w:cs="Arial"/>
          <w:color w:val="000000"/>
        </w:rPr>
        <w:t xml:space="preserve">bjudit in den lokala psykiatrin på möten för dialog och </w:t>
      </w:r>
      <w:r w:rsidR="00260218">
        <w:rPr>
          <w:rFonts w:ascii="Arial" w:hAnsi="Arial" w:cs="Arial"/>
          <w:color w:val="000000"/>
        </w:rPr>
        <w:t>förhoppningsvis ökad samsyn. Erbjuder även möjlighet för psykiatrins personal att delta i handledning</w:t>
      </w:r>
      <w:r w:rsidR="00554045">
        <w:rPr>
          <w:rFonts w:ascii="Arial" w:hAnsi="Arial" w:cs="Arial"/>
          <w:color w:val="000000"/>
        </w:rPr>
        <w:t xml:space="preserve"> i aktuella gemensamma ärenden och planerar för att hålla en</w:t>
      </w:r>
      <w:r w:rsidR="00002C5B">
        <w:rPr>
          <w:rFonts w:ascii="Arial" w:hAnsi="Arial" w:cs="Arial"/>
          <w:color w:val="000000"/>
        </w:rPr>
        <w:t xml:space="preserve"> </w:t>
      </w:r>
      <w:r w:rsidR="00554045">
        <w:rPr>
          <w:rFonts w:ascii="Arial" w:hAnsi="Arial" w:cs="Arial"/>
          <w:color w:val="000000"/>
        </w:rPr>
        <w:t>utbildningsdag</w:t>
      </w:r>
      <w:r w:rsidR="00002C5B">
        <w:rPr>
          <w:rFonts w:ascii="Arial" w:hAnsi="Arial" w:cs="Arial"/>
          <w:color w:val="000000"/>
        </w:rPr>
        <w:t xml:space="preserve"> för personal både inom egna verksamheter och psykiatrins personal</w:t>
      </w:r>
      <w:r w:rsidR="00554045">
        <w:rPr>
          <w:rFonts w:ascii="Arial" w:hAnsi="Arial" w:cs="Arial"/>
          <w:color w:val="000000"/>
        </w:rPr>
        <w:t xml:space="preserve">. </w:t>
      </w:r>
      <w:r w:rsidR="000463A0">
        <w:rPr>
          <w:rFonts w:ascii="Arial" w:hAnsi="Arial" w:cs="Arial"/>
          <w:color w:val="000000"/>
        </w:rPr>
        <w:t>Tycker att det skett viss</w:t>
      </w:r>
      <w:r w:rsidR="00CA1304">
        <w:rPr>
          <w:rFonts w:ascii="Arial" w:hAnsi="Arial" w:cs="Arial"/>
          <w:color w:val="000000"/>
        </w:rPr>
        <w:t xml:space="preserve"> </w:t>
      </w:r>
      <w:r w:rsidR="000463A0">
        <w:rPr>
          <w:rFonts w:ascii="Arial" w:hAnsi="Arial" w:cs="Arial"/>
          <w:color w:val="000000"/>
        </w:rPr>
        <w:t>förbättring i att man förstår varandra och varandras uppdrag bättre.</w:t>
      </w:r>
      <w:r w:rsidR="00CA1304">
        <w:rPr>
          <w:rFonts w:ascii="Arial" w:hAnsi="Arial" w:cs="Arial"/>
          <w:color w:val="000000"/>
        </w:rPr>
        <w:t xml:space="preserve"> Har också sedan i våras en anställd beroendestödjare som </w:t>
      </w:r>
      <w:r w:rsidR="00FB25E1">
        <w:rPr>
          <w:rFonts w:ascii="Arial" w:hAnsi="Arial" w:cs="Arial"/>
          <w:color w:val="000000"/>
        </w:rPr>
        <w:t>jobbar mycket hemma hos klienterna</w:t>
      </w:r>
      <w:r w:rsidR="006323BD">
        <w:rPr>
          <w:rFonts w:ascii="Arial" w:hAnsi="Arial" w:cs="Arial"/>
          <w:color w:val="000000"/>
        </w:rPr>
        <w:t xml:space="preserve">. Ser redan goda effekter av arbetssättet. </w:t>
      </w:r>
    </w:p>
    <w:p w14:paraId="40AF1CE2" w14:textId="2EB49C38" w:rsidR="00BD31FC" w:rsidRDefault="00BD31FC" w:rsidP="00AC6D7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BA7152">
        <w:rPr>
          <w:rFonts w:ascii="Arial" w:hAnsi="Arial" w:cs="Arial"/>
          <w:b/>
          <w:bCs/>
          <w:color w:val="000000"/>
        </w:rPr>
        <w:t>Lysekil</w:t>
      </w:r>
      <w:r>
        <w:rPr>
          <w:rFonts w:ascii="Arial" w:hAnsi="Arial" w:cs="Arial"/>
          <w:color w:val="000000"/>
        </w:rPr>
        <w:t xml:space="preserve"> är det hyfsat stabilt. Har en del placeringar och ett LVM. Även i Lysekil märks en ökning av äldre med missbruk, där mycket av </w:t>
      </w:r>
      <w:r w:rsidR="00F370C8">
        <w:rPr>
          <w:rFonts w:ascii="Arial" w:hAnsi="Arial" w:cs="Arial"/>
          <w:color w:val="000000"/>
        </w:rPr>
        <w:t xml:space="preserve">den omsorg och stöd som finns tillgängligt för andra äldre </w:t>
      </w:r>
      <w:r w:rsidR="00EB1214">
        <w:rPr>
          <w:rFonts w:ascii="Arial" w:hAnsi="Arial" w:cs="Arial"/>
          <w:color w:val="000000"/>
        </w:rPr>
        <w:t xml:space="preserve">stängs </w:t>
      </w:r>
      <w:r w:rsidR="00F370C8">
        <w:rPr>
          <w:rFonts w:ascii="Arial" w:hAnsi="Arial" w:cs="Arial"/>
          <w:color w:val="000000"/>
        </w:rPr>
        <w:t xml:space="preserve">för de med missbruksproblem. </w:t>
      </w:r>
      <w:r w:rsidR="00865E88">
        <w:rPr>
          <w:rFonts w:ascii="Arial" w:hAnsi="Arial" w:cs="Arial"/>
          <w:color w:val="000000"/>
        </w:rPr>
        <w:t xml:space="preserve">Kräver en del samverkan med vården och med biståndshandläggning. </w:t>
      </w:r>
    </w:p>
    <w:p w14:paraId="6E4D6111" w14:textId="749416E5" w:rsidR="003464B1" w:rsidRDefault="003464B1" w:rsidP="00AC6D77">
      <w:pPr>
        <w:rPr>
          <w:rFonts w:ascii="Arial" w:hAnsi="Arial" w:cs="Arial"/>
          <w:color w:val="000000"/>
        </w:rPr>
      </w:pPr>
      <w:r w:rsidRPr="00BA7152">
        <w:rPr>
          <w:rFonts w:ascii="Arial" w:hAnsi="Arial" w:cs="Arial"/>
          <w:b/>
          <w:bCs/>
          <w:color w:val="000000"/>
        </w:rPr>
        <w:t xml:space="preserve">Trollhättan </w:t>
      </w:r>
      <w:r>
        <w:rPr>
          <w:rFonts w:ascii="Arial" w:hAnsi="Arial" w:cs="Arial"/>
          <w:color w:val="000000"/>
        </w:rPr>
        <w:t>har just nu relativt lågt inflöde av nya ärenden</w:t>
      </w:r>
      <w:r w:rsidR="00D275D7">
        <w:rPr>
          <w:rFonts w:ascii="Arial" w:hAnsi="Arial" w:cs="Arial"/>
          <w:color w:val="000000"/>
        </w:rPr>
        <w:t>. Även här finns bekymmer i samarbetet med vården/psykiatrin</w:t>
      </w:r>
      <w:r w:rsidR="00C7709D">
        <w:rPr>
          <w:rFonts w:ascii="Arial" w:hAnsi="Arial" w:cs="Arial"/>
          <w:color w:val="000000"/>
        </w:rPr>
        <w:t xml:space="preserve"> vilket skapar frustration</w:t>
      </w:r>
      <w:r w:rsidR="006815AC">
        <w:rPr>
          <w:rFonts w:ascii="Arial" w:hAnsi="Arial" w:cs="Arial"/>
          <w:color w:val="000000"/>
        </w:rPr>
        <w:t>, och även för personer med misstänkt alkoholdemens där det blir svårt att få till utredning</w:t>
      </w:r>
      <w:r w:rsidR="000705BF">
        <w:rPr>
          <w:rFonts w:ascii="Arial" w:hAnsi="Arial" w:cs="Arial"/>
          <w:color w:val="000000"/>
        </w:rPr>
        <w:t xml:space="preserve"> i vården. En satsning nu på att minska behovet av placeringar genom nytt arbetssätt att snabbt ställa om och intensifiera öppenvårdsinsatserna när man ser att en situation är på väg att eskalera. </w:t>
      </w:r>
      <w:r w:rsidR="00910AB1">
        <w:rPr>
          <w:rFonts w:ascii="Arial" w:hAnsi="Arial" w:cs="Arial"/>
          <w:color w:val="000000"/>
        </w:rPr>
        <w:t xml:space="preserve">Även att försöka matcha den behandling och det stöd som ges på behandlingshem, på hemmaplan. </w:t>
      </w:r>
      <w:r w:rsidR="007409BC">
        <w:rPr>
          <w:rFonts w:ascii="Arial" w:hAnsi="Arial" w:cs="Arial"/>
          <w:color w:val="000000"/>
        </w:rPr>
        <w:t xml:space="preserve">Implementerar just nu FIT (Feedback </w:t>
      </w:r>
      <w:proofErr w:type="spellStart"/>
      <w:r w:rsidR="007409BC">
        <w:rPr>
          <w:rFonts w:ascii="Arial" w:hAnsi="Arial" w:cs="Arial"/>
          <w:color w:val="000000"/>
        </w:rPr>
        <w:t>Informed</w:t>
      </w:r>
      <w:proofErr w:type="spellEnd"/>
      <w:r w:rsidR="007409BC">
        <w:rPr>
          <w:rFonts w:ascii="Arial" w:hAnsi="Arial" w:cs="Arial"/>
          <w:color w:val="000000"/>
        </w:rPr>
        <w:t xml:space="preserve"> </w:t>
      </w:r>
      <w:proofErr w:type="spellStart"/>
      <w:r w:rsidR="007409BC">
        <w:rPr>
          <w:rFonts w:ascii="Arial" w:hAnsi="Arial" w:cs="Arial"/>
          <w:color w:val="000000"/>
        </w:rPr>
        <w:t>Treatment</w:t>
      </w:r>
      <w:proofErr w:type="spellEnd"/>
      <w:r w:rsidR="007409BC">
        <w:rPr>
          <w:rFonts w:ascii="Arial" w:hAnsi="Arial" w:cs="Arial"/>
          <w:color w:val="000000"/>
        </w:rPr>
        <w:t>) på bred front</w:t>
      </w:r>
      <w:r w:rsidR="00483353">
        <w:rPr>
          <w:rFonts w:ascii="Arial" w:hAnsi="Arial" w:cs="Arial"/>
          <w:color w:val="000000"/>
        </w:rPr>
        <w:t xml:space="preserve"> och medarbetarna får kontinuerlig FIT-handledning. </w:t>
      </w:r>
    </w:p>
    <w:p w14:paraId="703F3B63" w14:textId="01476772" w:rsidR="00A8416F" w:rsidRDefault="00A8416F" w:rsidP="00AC6D77">
      <w:pPr>
        <w:rPr>
          <w:rFonts w:ascii="Arial" w:hAnsi="Arial" w:cs="Arial"/>
          <w:color w:val="000000"/>
        </w:rPr>
      </w:pPr>
      <w:r w:rsidRPr="00BA7152">
        <w:rPr>
          <w:rFonts w:ascii="Arial" w:hAnsi="Arial" w:cs="Arial"/>
          <w:b/>
          <w:bCs/>
          <w:color w:val="000000"/>
        </w:rPr>
        <w:t>Mellerud</w:t>
      </w:r>
      <w:r>
        <w:rPr>
          <w:rFonts w:ascii="Arial" w:hAnsi="Arial" w:cs="Arial"/>
          <w:color w:val="000000"/>
        </w:rPr>
        <w:t xml:space="preserve"> har just nu stort inflöde och många som söker andrahandskontrakt</w:t>
      </w:r>
      <w:r w:rsidR="00503740">
        <w:rPr>
          <w:rFonts w:ascii="Arial" w:hAnsi="Arial" w:cs="Arial"/>
          <w:color w:val="000000"/>
        </w:rPr>
        <w:t xml:space="preserve">. Har ett större inflöde också av VIN-ärenden. </w:t>
      </w:r>
      <w:r w:rsidR="008801E2">
        <w:rPr>
          <w:rFonts w:ascii="Arial" w:hAnsi="Arial" w:cs="Arial"/>
          <w:color w:val="000000"/>
        </w:rPr>
        <w:t xml:space="preserve">Även i Mellerud är det bekymmer i kontakten med vården/psykiatrin där krav ställs på längre tids nykterhet för att alls tas emot </w:t>
      </w:r>
      <w:r w:rsidR="00677AA6">
        <w:rPr>
          <w:rFonts w:ascii="Arial" w:hAnsi="Arial" w:cs="Arial"/>
          <w:color w:val="000000"/>
        </w:rPr>
        <w:t xml:space="preserve">på psykiatrisk mottagning. </w:t>
      </w:r>
    </w:p>
    <w:p w14:paraId="2B583F6E" w14:textId="14802CCD" w:rsidR="00677AA6" w:rsidRDefault="00677AA6" w:rsidP="00AC6D7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förhållandevis stabil situation i </w:t>
      </w:r>
      <w:r w:rsidRPr="00BA7152">
        <w:rPr>
          <w:rFonts w:ascii="Arial" w:hAnsi="Arial" w:cs="Arial"/>
          <w:b/>
          <w:bCs/>
          <w:color w:val="000000"/>
        </w:rPr>
        <w:t>Bengtsfors</w:t>
      </w:r>
      <w:r w:rsidR="00EC354C" w:rsidRPr="00BA7152">
        <w:rPr>
          <w:rFonts w:ascii="Arial" w:hAnsi="Arial" w:cs="Arial"/>
          <w:b/>
          <w:bCs/>
          <w:color w:val="000000"/>
        </w:rPr>
        <w:t xml:space="preserve"> </w:t>
      </w:r>
      <w:r w:rsidR="003458AE">
        <w:rPr>
          <w:rFonts w:ascii="Arial" w:hAnsi="Arial" w:cs="Arial"/>
          <w:color w:val="000000"/>
        </w:rPr>
        <w:t xml:space="preserve">som </w:t>
      </w:r>
      <w:r w:rsidR="00EC354C">
        <w:rPr>
          <w:rFonts w:ascii="Arial" w:hAnsi="Arial" w:cs="Arial"/>
          <w:color w:val="000000"/>
        </w:rPr>
        <w:t>har klarat av att minska på placeringar</w:t>
      </w:r>
      <w:r w:rsidR="003458AE">
        <w:rPr>
          <w:rFonts w:ascii="Arial" w:hAnsi="Arial" w:cs="Arial"/>
          <w:color w:val="000000"/>
        </w:rPr>
        <w:t xml:space="preserve">. Har </w:t>
      </w:r>
      <w:r w:rsidR="00CC7269">
        <w:rPr>
          <w:rFonts w:ascii="Arial" w:hAnsi="Arial" w:cs="Arial"/>
          <w:color w:val="000000"/>
        </w:rPr>
        <w:t xml:space="preserve">ett </w:t>
      </w:r>
      <w:r w:rsidR="000C18CE">
        <w:rPr>
          <w:rFonts w:ascii="Arial" w:hAnsi="Arial" w:cs="Arial"/>
          <w:color w:val="000000"/>
        </w:rPr>
        <w:t>exempel</w:t>
      </w:r>
      <w:r w:rsidR="009F525F">
        <w:rPr>
          <w:rFonts w:ascii="Arial" w:hAnsi="Arial" w:cs="Arial"/>
          <w:color w:val="000000"/>
        </w:rPr>
        <w:t xml:space="preserve"> från samverkan med psykiatrin,</w:t>
      </w:r>
      <w:r w:rsidR="000C18CE">
        <w:rPr>
          <w:rFonts w:ascii="Arial" w:hAnsi="Arial" w:cs="Arial"/>
          <w:color w:val="000000"/>
        </w:rPr>
        <w:t xml:space="preserve"> där NÄL </w:t>
      </w:r>
      <w:r w:rsidR="009F525F">
        <w:rPr>
          <w:rFonts w:ascii="Arial" w:hAnsi="Arial" w:cs="Arial"/>
          <w:color w:val="000000"/>
        </w:rPr>
        <w:t xml:space="preserve">nu </w:t>
      </w:r>
      <w:r w:rsidR="000C18CE">
        <w:rPr>
          <w:rFonts w:ascii="Arial" w:hAnsi="Arial" w:cs="Arial"/>
          <w:color w:val="000000"/>
        </w:rPr>
        <w:t xml:space="preserve">uttalat att </w:t>
      </w:r>
      <w:r w:rsidR="00010A5D">
        <w:rPr>
          <w:rFonts w:ascii="Arial" w:hAnsi="Arial" w:cs="Arial"/>
          <w:color w:val="000000"/>
        </w:rPr>
        <w:t xml:space="preserve">personen </w:t>
      </w:r>
      <w:proofErr w:type="gramStart"/>
      <w:r w:rsidR="00010A5D">
        <w:rPr>
          <w:rFonts w:ascii="Arial" w:hAnsi="Arial" w:cs="Arial"/>
          <w:color w:val="000000"/>
        </w:rPr>
        <w:t>ifråga</w:t>
      </w:r>
      <w:proofErr w:type="gramEnd"/>
      <w:r w:rsidR="00010A5D">
        <w:rPr>
          <w:rFonts w:ascii="Arial" w:hAnsi="Arial" w:cs="Arial"/>
          <w:color w:val="000000"/>
        </w:rPr>
        <w:t xml:space="preserve"> hör till Hälso- och sjukvårdens ansvar.</w:t>
      </w:r>
      <w:r w:rsidR="00DC7607">
        <w:rPr>
          <w:rFonts w:ascii="Arial" w:hAnsi="Arial" w:cs="Arial"/>
          <w:color w:val="000000"/>
        </w:rPr>
        <w:t xml:space="preserve"> Annars i Bengtsfors problem med ”social dumpning”, vilket lediga bostäder och oseriösa hyresvärdar bidrar till. </w:t>
      </w:r>
    </w:p>
    <w:p w14:paraId="2ABBA885" w14:textId="74EF2331" w:rsidR="005C1616" w:rsidRDefault="005C1616" w:rsidP="00AC6D7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I </w:t>
      </w:r>
      <w:r w:rsidRPr="00BA7152">
        <w:rPr>
          <w:rFonts w:ascii="Arial" w:hAnsi="Arial" w:cs="Arial"/>
          <w:b/>
          <w:bCs/>
          <w:color w:val="000000"/>
        </w:rPr>
        <w:t>Åmål</w:t>
      </w:r>
      <w:r>
        <w:rPr>
          <w:rFonts w:ascii="Arial" w:hAnsi="Arial" w:cs="Arial"/>
          <w:color w:val="000000"/>
        </w:rPr>
        <w:t xml:space="preserve"> pågår en stor omorganisation där den tidigare Ung</w:t>
      </w:r>
      <w:r w:rsidR="00DE47AD">
        <w:rPr>
          <w:rFonts w:ascii="Arial" w:hAnsi="Arial" w:cs="Arial"/>
          <w:color w:val="000000"/>
        </w:rPr>
        <w:t>doms</w:t>
      </w:r>
      <w:r>
        <w:rPr>
          <w:rFonts w:ascii="Arial" w:hAnsi="Arial" w:cs="Arial"/>
          <w:color w:val="000000"/>
        </w:rPr>
        <w:t>- och vuxencentralen ska bli två</w:t>
      </w:r>
      <w:r w:rsidR="003D71DF">
        <w:rPr>
          <w:rFonts w:ascii="Arial" w:hAnsi="Arial" w:cs="Arial"/>
          <w:color w:val="000000"/>
        </w:rPr>
        <w:t xml:space="preserve"> mottagningar – Ungdomshälsa och Vuxenhälsa. </w:t>
      </w:r>
      <w:proofErr w:type="spellStart"/>
      <w:r w:rsidR="003D71DF">
        <w:rPr>
          <w:rFonts w:ascii="Arial" w:hAnsi="Arial" w:cs="Arial"/>
          <w:color w:val="000000"/>
        </w:rPr>
        <w:t>Bup</w:t>
      </w:r>
      <w:proofErr w:type="spellEnd"/>
      <w:r w:rsidR="003D71DF">
        <w:rPr>
          <w:rFonts w:ascii="Arial" w:hAnsi="Arial" w:cs="Arial"/>
          <w:color w:val="000000"/>
        </w:rPr>
        <w:t xml:space="preserve"> flyttar ihop med Ungdomshälsan och på Vuxenhälsan </w:t>
      </w:r>
      <w:r w:rsidR="00C83C5F">
        <w:rPr>
          <w:rFonts w:ascii="Arial" w:hAnsi="Arial" w:cs="Arial"/>
          <w:color w:val="000000"/>
        </w:rPr>
        <w:t xml:space="preserve">kommer vårdcentral, psykiatri och socialtjänst sitta tillsammans i en integrerad mottagning. </w:t>
      </w:r>
      <w:r w:rsidR="00604921">
        <w:rPr>
          <w:rFonts w:ascii="Arial" w:hAnsi="Arial" w:cs="Arial"/>
          <w:color w:val="000000"/>
        </w:rPr>
        <w:t>I övrigt några LVM och en ökning av ungdomar och unga vuxna som mår psykiskt dåligt. VIN-ärendena har ökat stort</w:t>
      </w:r>
      <w:r w:rsidR="00D937BA">
        <w:rPr>
          <w:rFonts w:ascii="Arial" w:hAnsi="Arial" w:cs="Arial"/>
          <w:color w:val="000000"/>
        </w:rPr>
        <w:t xml:space="preserve">. Även jobbat lite ”på fältet” tillsammans med polis och väktare och har gjort goda erfarenheter i det. </w:t>
      </w:r>
    </w:p>
    <w:p w14:paraId="0A74845C" w14:textId="77777777" w:rsidR="00BA7152" w:rsidRPr="00BA7152" w:rsidRDefault="007B400E" w:rsidP="00BA7152">
      <w:pPr>
        <w:spacing w:after="0"/>
        <w:rPr>
          <w:rFonts w:ascii="Arial" w:hAnsi="Arial" w:cs="Arial"/>
          <w:b/>
          <w:bCs/>
          <w:color w:val="000000"/>
        </w:rPr>
      </w:pPr>
      <w:r w:rsidRPr="00BA7152">
        <w:rPr>
          <w:rFonts w:ascii="Arial" w:hAnsi="Arial" w:cs="Arial"/>
          <w:b/>
          <w:bCs/>
          <w:color w:val="000000"/>
        </w:rPr>
        <w:t>Systematisk uppföljning, dialog</w:t>
      </w:r>
    </w:p>
    <w:p w14:paraId="0B60C95B" w14:textId="29F3D664" w:rsidR="007B400E" w:rsidRPr="00080CA6" w:rsidRDefault="007B400E" w:rsidP="00BA7152">
      <w:pPr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Hur jobbar kommunerna med systematisk uppföljning i missbruksärenden?</w:t>
      </w:r>
      <w:r w:rsidR="003E6A31">
        <w:rPr>
          <w:rFonts w:ascii="Arial" w:hAnsi="Arial" w:cs="Arial"/>
          <w:color w:val="000000"/>
        </w:rPr>
        <w:t xml:space="preserve"> Används ASI-data? </w:t>
      </w:r>
      <w:r w:rsidR="00A92C81">
        <w:rPr>
          <w:rFonts w:ascii="Arial" w:hAnsi="Arial" w:cs="Arial"/>
          <w:color w:val="000000"/>
        </w:rPr>
        <w:t xml:space="preserve">Ingen av deltagarna på dagens möte använder data från Netklient för att sammanställa information om målgrupp eller insatser. </w:t>
      </w:r>
      <w:r w:rsidR="00C14F6D">
        <w:rPr>
          <w:rFonts w:ascii="Arial" w:hAnsi="Arial" w:cs="Arial"/>
          <w:color w:val="000000"/>
        </w:rPr>
        <w:t xml:space="preserve">Flera av kommunerna deltar nu i höst i den nationella brukarundersökningen. Har tidigare varit svårt att få tillräckligt underlag för att kunna utläsa något resultat från brukarundersökningen. </w:t>
      </w:r>
      <w:r w:rsidR="00A54D4E">
        <w:rPr>
          <w:rFonts w:ascii="Arial" w:hAnsi="Arial" w:cs="Arial"/>
          <w:color w:val="000000"/>
        </w:rPr>
        <w:t>Trollhättan jobbar med att implementera FIT som en metod för att kontinuerligt följa upp klienternas uppfattning o</w:t>
      </w:r>
      <w:r w:rsidR="00DD0E8B">
        <w:rPr>
          <w:rFonts w:ascii="Arial" w:hAnsi="Arial" w:cs="Arial"/>
          <w:color w:val="000000"/>
        </w:rPr>
        <w:t xml:space="preserve">m behandlingen och hur det går för dem. </w:t>
      </w:r>
    </w:p>
    <w:p w14:paraId="364E852E" w14:textId="77777777" w:rsidR="00BA7152" w:rsidRDefault="00BA7152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66778E0" w14:textId="03F3AD5D" w:rsidR="00DE0CBC" w:rsidRPr="00BA7152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A7152">
        <w:rPr>
          <w:rFonts w:ascii="Arial" w:hAnsi="Arial" w:cs="Arial"/>
          <w:b/>
          <w:bCs/>
          <w:color w:val="000000"/>
        </w:rPr>
        <w:t>På gång – regionalt och nationellt</w:t>
      </w:r>
    </w:p>
    <w:p w14:paraId="04023FEE" w14:textId="2402C38D" w:rsidR="00DF0B1A" w:rsidRDefault="00DF0B1A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Jenny visar sammanställd information om så</w:t>
      </w:r>
      <w:r w:rsidR="00A85F0C">
        <w:rPr>
          <w:rFonts w:ascii="Arial" w:hAnsi="Arial" w:cs="Arial"/>
          <w:color w:val="000000"/>
        </w:rPr>
        <w:t>dan</w:t>
      </w:r>
      <w:r>
        <w:rPr>
          <w:rFonts w:ascii="Arial" w:hAnsi="Arial" w:cs="Arial"/>
          <w:color w:val="000000"/>
        </w:rPr>
        <w:t xml:space="preserve">t som är på gång regionalt och nationellt, bland annat om Samsjuklighetsutredningen som ska lämna sitt slutbetänkande 30 november. Se bifogade </w:t>
      </w:r>
      <w:proofErr w:type="spellStart"/>
      <w:r>
        <w:rPr>
          <w:rFonts w:ascii="Arial" w:hAnsi="Arial" w:cs="Arial"/>
          <w:color w:val="000000"/>
        </w:rPr>
        <w:t>ppt</w:t>
      </w:r>
      <w:proofErr w:type="spellEnd"/>
      <w:r>
        <w:rPr>
          <w:rFonts w:ascii="Arial" w:hAnsi="Arial" w:cs="Arial"/>
          <w:color w:val="000000"/>
        </w:rPr>
        <w:t xml:space="preserve">-bilder. </w:t>
      </w:r>
    </w:p>
    <w:p w14:paraId="5A6B6158" w14:textId="1914ABDA" w:rsidR="003A7726" w:rsidRDefault="003A7726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4F07D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.85pt;width:75.5pt;height:49pt;z-index:251659264;mso-position-horizontal-relative:text;mso-position-vertical-relative:text">
            <v:imagedata r:id="rId12" o:title=""/>
          </v:shape>
          <o:OLEObject Type="Embed" ProgID="PowerPoint.Show.12" ShapeID="_x0000_s1026" DrawAspect="Icon" ObjectID="_1694426444" r:id="rId13"/>
        </w:object>
      </w:r>
    </w:p>
    <w:p w14:paraId="74452BFB" w14:textId="11B8692C" w:rsidR="003A7726" w:rsidRPr="00DE0CBC" w:rsidRDefault="003A7726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A95193D" w14:textId="77777777" w:rsidR="00DE0CBC" w:rsidRPr="00DE0CBC" w:rsidRDefault="00DE0CBC" w:rsidP="00AC6D77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51B67C2D" w14:textId="77777777" w:rsidR="003A7726" w:rsidRDefault="003A7726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44F640B5" w14:textId="3480F151" w:rsidR="00DE0CBC" w:rsidRPr="00BA7152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A7152">
        <w:rPr>
          <w:rFonts w:ascii="Arial" w:hAnsi="Arial" w:cs="Arial"/>
          <w:b/>
          <w:bCs/>
          <w:color w:val="000000"/>
        </w:rPr>
        <w:t>Utbildnings- och kompetensbehov, kompetensplanen</w:t>
      </w:r>
    </w:p>
    <w:p w14:paraId="126B8229" w14:textId="22D41E14" w:rsidR="00DF0B1A" w:rsidRPr="00DE0CBC" w:rsidRDefault="00DF0B1A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Jenny informerar om kommande inventering av utbildningsbehov inför 2022. Inventeringen kommer att genomföras under november</w:t>
      </w:r>
      <w:r w:rsidR="00345228">
        <w:rPr>
          <w:rFonts w:ascii="Arial" w:hAnsi="Arial" w:cs="Arial"/>
          <w:color w:val="000000"/>
        </w:rPr>
        <w:t xml:space="preserve">. </w:t>
      </w:r>
    </w:p>
    <w:p w14:paraId="59ABEF3B" w14:textId="77777777" w:rsidR="00DE0CBC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17DBA90D" w14:textId="7103FAFA" w:rsidR="00DE0CBC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DE0CBC">
        <w:rPr>
          <w:rFonts w:ascii="Arial" w:hAnsi="Arial" w:cs="Arial"/>
          <w:b/>
          <w:bCs/>
          <w:color w:val="000000"/>
        </w:rPr>
        <w:t>Nästa möte är den 23 november.</w:t>
      </w:r>
      <w:r w:rsidRPr="00DE0CBC">
        <w:rPr>
          <w:rFonts w:ascii="Arial" w:hAnsi="Arial" w:cs="Arial"/>
          <w:color w:val="000000"/>
        </w:rPr>
        <w:t xml:space="preserve"> </w:t>
      </w:r>
      <w:r w:rsidR="00345228">
        <w:rPr>
          <w:rFonts w:ascii="Arial" w:hAnsi="Arial" w:cs="Arial"/>
          <w:color w:val="000000"/>
        </w:rPr>
        <w:t xml:space="preserve">Nätverket bestämmer att träffas fysiskt på Riverside i Uddevalla. Då kommer vi bland annat prata mer om mötesformer för nätverket framöver, och göra en tema-planering för nätverkets möten 2022. </w:t>
      </w:r>
    </w:p>
    <w:p w14:paraId="40C03278" w14:textId="285D03EE" w:rsidR="00E20A4E" w:rsidRDefault="00E20A4E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36C8F3D" w14:textId="505F98BE" w:rsidR="00E20A4E" w:rsidRPr="00DE0CBC" w:rsidRDefault="00E20A4E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Antecknat av Jenny Brunsten, Fyrbodal</w:t>
      </w:r>
    </w:p>
    <w:p w14:paraId="1F6369B2" w14:textId="5445F4BF" w:rsidR="00C21F10" w:rsidRPr="00D1392E" w:rsidRDefault="00C21F10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sectPr w:rsidR="00C21F10" w:rsidRPr="00D1392E" w:rsidSect="00DF02E5">
      <w:headerReference w:type="even" r:id="rId14"/>
      <w:headerReference w:type="default" r:id="rId15"/>
      <w:headerReference w:type="first" r:id="rId16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67584" w14:textId="77777777" w:rsidR="004068C8" w:rsidRDefault="004068C8" w:rsidP="00256AE5">
      <w:pPr>
        <w:spacing w:after="0" w:line="240" w:lineRule="auto"/>
      </w:pPr>
      <w:r>
        <w:separator/>
      </w:r>
    </w:p>
  </w:endnote>
  <w:endnote w:type="continuationSeparator" w:id="0">
    <w:p w14:paraId="3D40DFF4" w14:textId="77777777" w:rsidR="004068C8" w:rsidRDefault="004068C8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0D460" w14:textId="77777777" w:rsidR="004068C8" w:rsidRDefault="004068C8" w:rsidP="00256AE5">
      <w:pPr>
        <w:spacing w:after="0" w:line="240" w:lineRule="auto"/>
      </w:pPr>
      <w:r>
        <w:separator/>
      </w:r>
    </w:p>
  </w:footnote>
  <w:footnote w:type="continuationSeparator" w:id="0">
    <w:p w14:paraId="34F2539F" w14:textId="77777777" w:rsidR="004068C8" w:rsidRDefault="004068C8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3A7726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9800" w14:textId="2A03E783" w:rsidR="00256AE5" w:rsidRPr="00B310F7" w:rsidRDefault="003A7726" w:rsidP="001703B3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2051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EA27DD">
      <w:t>2021-0</w:t>
    </w:r>
    <w:r w:rsidR="00886382">
      <w:t>9</w:t>
    </w:r>
    <w:r w:rsidR="00EA27DD">
      <w:t>-</w:t>
    </w:r>
    <w:r w:rsidR="00D01CD3">
      <w:t>2</w:t>
    </w:r>
    <w:r w:rsidR="00C65AFD">
      <w:t>8</w:t>
    </w:r>
    <w:r w:rsidR="00D01CD3"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r>
          <w:fldChar w:fldCharType="begin"/>
        </w:r>
        <w:r>
          <w:instrText>NUMPAGES  \* Arabic  \* MERGEFORMAT</w:instrText>
        </w:r>
        <w:r>
          <w:fldChar w:fldCharType="separate"/>
        </w:r>
        <w:r w:rsidR="000B2E57" w:rsidRPr="00B310F7">
          <w:t>2</w:t>
        </w:r>
        <w:r>
          <w:fldChar w:fldCharType="end"/>
        </w:r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3A7726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64"/>
    <w:multiLevelType w:val="hybridMultilevel"/>
    <w:tmpl w:val="826CD3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6FA"/>
    <w:multiLevelType w:val="hybridMultilevel"/>
    <w:tmpl w:val="63AACDE0"/>
    <w:lvl w:ilvl="0" w:tplc="3E9A000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53877"/>
    <w:multiLevelType w:val="hybridMultilevel"/>
    <w:tmpl w:val="1C6E2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001B"/>
    <w:rsid w:val="00002C5B"/>
    <w:rsid w:val="00005B00"/>
    <w:rsid w:val="000066E1"/>
    <w:rsid w:val="00006F1B"/>
    <w:rsid w:val="00007927"/>
    <w:rsid w:val="00010A5D"/>
    <w:rsid w:val="00011D08"/>
    <w:rsid w:val="0001297F"/>
    <w:rsid w:val="000320C9"/>
    <w:rsid w:val="000360CB"/>
    <w:rsid w:val="00036556"/>
    <w:rsid w:val="00037240"/>
    <w:rsid w:val="00043278"/>
    <w:rsid w:val="000463A0"/>
    <w:rsid w:val="00052475"/>
    <w:rsid w:val="000527C7"/>
    <w:rsid w:val="0005462F"/>
    <w:rsid w:val="00063D4C"/>
    <w:rsid w:val="00065C2F"/>
    <w:rsid w:val="000705BF"/>
    <w:rsid w:val="000764A6"/>
    <w:rsid w:val="000771DE"/>
    <w:rsid w:val="00080CA6"/>
    <w:rsid w:val="000816E9"/>
    <w:rsid w:val="00082E60"/>
    <w:rsid w:val="00085CBB"/>
    <w:rsid w:val="000907BF"/>
    <w:rsid w:val="0009169F"/>
    <w:rsid w:val="000932A4"/>
    <w:rsid w:val="000A56AD"/>
    <w:rsid w:val="000A6BDC"/>
    <w:rsid w:val="000B2E57"/>
    <w:rsid w:val="000B37F1"/>
    <w:rsid w:val="000B6EED"/>
    <w:rsid w:val="000B77C3"/>
    <w:rsid w:val="000C00A9"/>
    <w:rsid w:val="000C18CE"/>
    <w:rsid w:val="000D31F2"/>
    <w:rsid w:val="000D523B"/>
    <w:rsid w:val="000D60CF"/>
    <w:rsid w:val="000D7ED4"/>
    <w:rsid w:val="000E0B94"/>
    <w:rsid w:val="000E367A"/>
    <w:rsid w:val="000E4BB5"/>
    <w:rsid w:val="000F1BDC"/>
    <w:rsid w:val="000F2AF6"/>
    <w:rsid w:val="000F316D"/>
    <w:rsid w:val="000F38AC"/>
    <w:rsid w:val="000F49EA"/>
    <w:rsid w:val="000F58B7"/>
    <w:rsid w:val="000F6028"/>
    <w:rsid w:val="00101B73"/>
    <w:rsid w:val="001211E8"/>
    <w:rsid w:val="00122375"/>
    <w:rsid w:val="0012657C"/>
    <w:rsid w:val="00132264"/>
    <w:rsid w:val="001327B7"/>
    <w:rsid w:val="0013656D"/>
    <w:rsid w:val="001379CD"/>
    <w:rsid w:val="00140FCD"/>
    <w:rsid w:val="0014509B"/>
    <w:rsid w:val="00145C79"/>
    <w:rsid w:val="0014638E"/>
    <w:rsid w:val="001468C7"/>
    <w:rsid w:val="00147375"/>
    <w:rsid w:val="001519A9"/>
    <w:rsid w:val="0015242C"/>
    <w:rsid w:val="00156FEB"/>
    <w:rsid w:val="00157D27"/>
    <w:rsid w:val="001643A7"/>
    <w:rsid w:val="00165F53"/>
    <w:rsid w:val="001703B3"/>
    <w:rsid w:val="001728D8"/>
    <w:rsid w:val="001775F3"/>
    <w:rsid w:val="001823AC"/>
    <w:rsid w:val="00185593"/>
    <w:rsid w:val="00186139"/>
    <w:rsid w:val="00196E3A"/>
    <w:rsid w:val="00196E4A"/>
    <w:rsid w:val="001A40DC"/>
    <w:rsid w:val="001B18E8"/>
    <w:rsid w:val="001B32ED"/>
    <w:rsid w:val="001B4A2F"/>
    <w:rsid w:val="001C02E7"/>
    <w:rsid w:val="001C1232"/>
    <w:rsid w:val="001C33D9"/>
    <w:rsid w:val="001D2D67"/>
    <w:rsid w:val="001D5769"/>
    <w:rsid w:val="001E0DD5"/>
    <w:rsid w:val="001E7171"/>
    <w:rsid w:val="001F187A"/>
    <w:rsid w:val="001F296C"/>
    <w:rsid w:val="00204E1D"/>
    <w:rsid w:val="00212C18"/>
    <w:rsid w:val="0021429D"/>
    <w:rsid w:val="002154C1"/>
    <w:rsid w:val="002168BD"/>
    <w:rsid w:val="0022114C"/>
    <w:rsid w:val="00225926"/>
    <w:rsid w:val="002270FD"/>
    <w:rsid w:val="0023076B"/>
    <w:rsid w:val="002320FA"/>
    <w:rsid w:val="002352B4"/>
    <w:rsid w:val="00236A59"/>
    <w:rsid w:val="00241300"/>
    <w:rsid w:val="00241FBB"/>
    <w:rsid w:val="00245DC6"/>
    <w:rsid w:val="00254E51"/>
    <w:rsid w:val="002553AA"/>
    <w:rsid w:val="00255436"/>
    <w:rsid w:val="00256AE5"/>
    <w:rsid w:val="00260218"/>
    <w:rsid w:val="00267278"/>
    <w:rsid w:val="00267F0E"/>
    <w:rsid w:val="00270A3E"/>
    <w:rsid w:val="002731AD"/>
    <w:rsid w:val="00273A22"/>
    <w:rsid w:val="002740BB"/>
    <w:rsid w:val="002744F5"/>
    <w:rsid w:val="00274A8E"/>
    <w:rsid w:val="00276A3A"/>
    <w:rsid w:val="00277A10"/>
    <w:rsid w:val="002814D9"/>
    <w:rsid w:val="00286779"/>
    <w:rsid w:val="0029480B"/>
    <w:rsid w:val="00296003"/>
    <w:rsid w:val="002A268E"/>
    <w:rsid w:val="002A3784"/>
    <w:rsid w:val="002A61E8"/>
    <w:rsid w:val="002B280F"/>
    <w:rsid w:val="002B3E15"/>
    <w:rsid w:val="002B7618"/>
    <w:rsid w:val="002C0908"/>
    <w:rsid w:val="002D0EB5"/>
    <w:rsid w:val="002D2E62"/>
    <w:rsid w:val="002D36D1"/>
    <w:rsid w:val="002D4694"/>
    <w:rsid w:val="002E2DE3"/>
    <w:rsid w:val="002E3FC4"/>
    <w:rsid w:val="002E42AD"/>
    <w:rsid w:val="002E5C5C"/>
    <w:rsid w:val="002F34F3"/>
    <w:rsid w:val="002F504E"/>
    <w:rsid w:val="0031326F"/>
    <w:rsid w:val="003215B4"/>
    <w:rsid w:val="00323FDF"/>
    <w:rsid w:val="00331628"/>
    <w:rsid w:val="0033255D"/>
    <w:rsid w:val="00333C41"/>
    <w:rsid w:val="003352C7"/>
    <w:rsid w:val="00336BF4"/>
    <w:rsid w:val="00341E11"/>
    <w:rsid w:val="00342BE6"/>
    <w:rsid w:val="00342F37"/>
    <w:rsid w:val="0034321A"/>
    <w:rsid w:val="00345228"/>
    <w:rsid w:val="003458AE"/>
    <w:rsid w:val="003464B1"/>
    <w:rsid w:val="00352F37"/>
    <w:rsid w:val="0035397F"/>
    <w:rsid w:val="00354871"/>
    <w:rsid w:val="00360D1B"/>
    <w:rsid w:val="00364639"/>
    <w:rsid w:val="003657DC"/>
    <w:rsid w:val="00374514"/>
    <w:rsid w:val="0037475D"/>
    <w:rsid w:val="003752D5"/>
    <w:rsid w:val="00376ACA"/>
    <w:rsid w:val="00381BA8"/>
    <w:rsid w:val="003854CF"/>
    <w:rsid w:val="00386470"/>
    <w:rsid w:val="00393BB3"/>
    <w:rsid w:val="003964A1"/>
    <w:rsid w:val="003A0D06"/>
    <w:rsid w:val="003A1443"/>
    <w:rsid w:val="003A3169"/>
    <w:rsid w:val="003A467D"/>
    <w:rsid w:val="003A7726"/>
    <w:rsid w:val="003B0D32"/>
    <w:rsid w:val="003B1C7E"/>
    <w:rsid w:val="003B28CF"/>
    <w:rsid w:val="003B2A6C"/>
    <w:rsid w:val="003B3933"/>
    <w:rsid w:val="003B475B"/>
    <w:rsid w:val="003B56F0"/>
    <w:rsid w:val="003C4507"/>
    <w:rsid w:val="003D0D69"/>
    <w:rsid w:val="003D71DF"/>
    <w:rsid w:val="003E056E"/>
    <w:rsid w:val="003E42B3"/>
    <w:rsid w:val="003E6614"/>
    <w:rsid w:val="003E6A31"/>
    <w:rsid w:val="003E6AFD"/>
    <w:rsid w:val="003F4D17"/>
    <w:rsid w:val="00400BA6"/>
    <w:rsid w:val="004017A4"/>
    <w:rsid w:val="00406183"/>
    <w:rsid w:val="004068C8"/>
    <w:rsid w:val="00406E54"/>
    <w:rsid w:val="00407642"/>
    <w:rsid w:val="004105BD"/>
    <w:rsid w:val="00411276"/>
    <w:rsid w:val="00414E29"/>
    <w:rsid w:val="00421BED"/>
    <w:rsid w:val="00422058"/>
    <w:rsid w:val="00425770"/>
    <w:rsid w:val="00437F2C"/>
    <w:rsid w:val="00445DE5"/>
    <w:rsid w:val="00451220"/>
    <w:rsid w:val="00454A3E"/>
    <w:rsid w:val="00455962"/>
    <w:rsid w:val="004561C3"/>
    <w:rsid w:val="004572C4"/>
    <w:rsid w:val="004601B3"/>
    <w:rsid w:val="004602B3"/>
    <w:rsid w:val="00464127"/>
    <w:rsid w:val="00465104"/>
    <w:rsid w:val="00467F93"/>
    <w:rsid w:val="004705DA"/>
    <w:rsid w:val="00482A5B"/>
    <w:rsid w:val="00483353"/>
    <w:rsid w:val="00484BD4"/>
    <w:rsid w:val="00493972"/>
    <w:rsid w:val="004947FA"/>
    <w:rsid w:val="00496EB3"/>
    <w:rsid w:val="00497F62"/>
    <w:rsid w:val="004A0806"/>
    <w:rsid w:val="004A2DD3"/>
    <w:rsid w:val="004A5B6E"/>
    <w:rsid w:val="004A7E83"/>
    <w:rsid w:val="004B5E9E"/>
    <w:rsid w:val="004B787C"/>
    <w:rsid w:val="004C0F98"/>
    <w:rsid w:val="004C56FA"/>
    <w:rsid w:val="004C5ED7"/>
    <w:rsid w:val="004C651B"/>
    <w:rsid w:val="004D4973"/>
    <w:rsid w:val="004D635A"/>
    <w:rsid w:val="004D79BC"/>
    <w:rsid w:val="004E17A1"/>
    <w:rsid w:val="004F7821"/>
    <w:rsid w:val="0050289D"/>
    <w:rsid w:val="00503740"/>
    <w:rsid w:val="0050778E"/>
    <w:rsid w:val="00510D98"/>
    <w:rsid w:val="00511D3C"/>
    <w:rsid w:val="00517B0D"/>
    <w:rsid w:val="00524145"/>
    <w:rsid w:val="00525EAF"/>
    <w:rsid w:val="00526D24"/>
    <w:rsid w:val="005323E4"/>
    <w:rsid w:val="0053600D"/>
    <w:rsid w:val="00536D5F"/>
    <w:rsid w:val="00537BBD"/>
    <w:rsid w:val="00537D2B"/>
    <w:rsid w:val="005406A3"/>
    <w:rsid w:val="00540C3F"/>
    <w:rsid w:val="0054310B"/>
    <w:rsid w:val="00550EFA"/>
    <w:rsid w:val="005511A3"/>
    <w:rsid w:val="00552736"/>
    <w:rsid w:val="00553F39"/>
    <w:rsid w:val="00554045"/>
    <w:rsid w:val="005568B2"/>
    <w:rsid w:val="00562F25"/>
    <w:rsid w:val="005727ED"/>
    <w:rsid w:val="005807C2"/>
    <w:rsid w:val="00581507"/>
    <w:rsid w:val="00584363"/>
    <w:rsid w:val="00585782"/>
    <w:rsid w:val="005863FE"/>
    <w:rsid w:val="00587230"/>
    <w:rsid w:val="0059004C"/>
    <w:rsid w:val="005925DD"/>
    <w:rsid w:val="00593D7D"/>
    <w:rsid w:val="00594F13"/>
    <w:rsid w:val="00596E8D"/>
    <w:rsid w:val="005B07E9"/>
    <w:rsid w:val="005B57A3"/>
    <w:rsid w:val="005C1616"/>
    <w:rsid w:val="005C1E95"/>
    <w:rsid w:val="005C479B"/>
    <w:rsid w:val="005D46A1"/>
    <w:rsid w:val="005D595D"/>
    <w:rsid w:val="005D7284"/>
    <w:rsid w:val="005E06FD"/>
    <w:rsid w:val="005E250E"/>
    <w:rsid w:val="005E2C2C"/>
    <w:rsid w:val="005E3265"/>
    <w:rsid w:val="005E4444"/>
    <w:rsid w:val="005E467A"/>
    <w:rsid w:val="005E49BF"/>
    <w:rsid w:val="005E6DA1"/>
    <w:rsid w:val="005F1BA0"/>
    <w:rsid w:val="005F303B"/>
    <w:rsid w:val="005F6448"/>
    <w:rsid w:val="00604921"/>
    <w:rsid w:val="00604A7E"/>
    <w:rsid w:val="00621A1F"/>
    <w:rsid w:val="00623E46"/>
    <w:rsid w:val="00626C97"/>
    <w:rsid w:val="006323BD"/>
    <w:rsid w:val="00635BCF"/>
    <w:rsid w:val="0063644D"/>
    <w:rsid w:val="00637914"/>
    <w:rsid w:val="0064183E"/>
    <w:rsid w:val="00644668"/>
    <w:rsid w:val="006457A4"/>
    <w:rsid w:val="006457FE"/>
    <w:rsid w:val="00646CD6"/>
    <w:rsid w:val="00647DAA"/>
    <w:rsid w:val="0065040B"/>
    <w:rsid w:val="00657928"/>
    <w:rsid w:val="006618DD"/>
    <w:rsid w:val="00663A93"/>
    <w:rsid w:val="00665B15"/>
    <w:rsid w:val="00666B03"/>
    <w:rsid w:val="00672097"/>
    <w:rsid w:val="00672814"/>
    <w:rsid w:val="006728EA"/>
    <w:rsid w:val="00674FAD"/>
    <w:rsid w:val="00677AA6"/>
    <w:rsid w:val="00680724"/>
    <w:rsid w:val="006815AC"/>
    <w:rsid w:val="006849CF"/>
    <w:rsid w:val="00685C65"/>
    <w:rsid w:val="00687AF2"/>
    <w:rsid w:val="0069237C"/>
    <w:rsid w:val="00693785"/>
    <w:rsid w:val="00694F41"/>
    <w:rsid w:val="00695029"/>
    <w:rsid w:val="006955B6"/>
    <w:rsid w:val="006A0034"/>
    <w:rsid w:val="006A1F55"/>
    <w:rsid w:val="006A4E92"/>
    <w:rsid w:val="006B0015"/>
    <w:rsid w:val="006B1F16"/>
    <w:rsid w:val="006B5EBD"/>
    <w:rsid w:val="006C07E2"/>
    <w:rsid w:val="006C41A7"/>
    <w:rsid w:val="006C50FC"/>
    <w:rsid w:val="006C5302"/>
    <w:rsid w:val="006D5DD7"/>
    <w:rsid w:val="006E022F"/>
    <w:rsid w:val="006E0B98"/>
    <w:rsid w:val="006E1813"/>
    <w:rsid w:val="006E69E1"/>
    <w:rsid w:val="006F4C13"/>
    <w:rsid w:val="006F66C5"/>
    <w:rsid w:val="006F7C27"/>
    <w:rsid w:val="006F7C91"/>
    <w:rsid w:val="00700897"/>
    <w:rsid w:val="007027B1"/>
    <w:rsid w:val="00705510"/>
    <w:rsid w:val="00705DBE"/>
    <w:rsid w:val="007122EF"/>
    <w:rsid w:val="007157DC"/>
    <w:rsid w:val="0071589D"/>
    <w:rsid w:val="00721C00"/>
    <w:rsid w:val="007235C5"/>
    <w:rsid w:val="0072655F"/>
    <w:rsid w:val="007265E6"/>
    <w:rsid w:val="00734505"/>
    <w:rsid w:val="00736E7B"/>
    <w:rsid w:val="007408FB"/>
    <w:rsid w:val="007409BC"/>
    <w:rsid w:val="0074158E"/>
    <w:rsid w:val="00741D36"/>
    <w:rsid w:val="007604B9"/>
    <w:rsid w:val="00760A75"/>
    <w:rsid w:val="007632DA"/>
    <w:rsid w:val="007700C5"/>
    <w:rsid w:val="00771743"/>
    <w:rsid w:val="0077241A"/>
    <w:rsid w:val="0077549D"/>
    <w:rsid w:val="00775F0C"/>
    <w:rsid w:val="00783234"/>
    <w:rsid w:val="00783D9B"/>
    <w:rsid w:val="00784774"/>
    <w:rsid w:val="007850F5"/>
    <w:rsid w:val="007857E5"/>
    <w:rsid w:val="00785D21"/>
    <w:rsid w:val="007958FD"/>
    <w:rsid w:val="007A107A"/>
    <w:rsid w:val="007A1C8D"/>
    <w:rsid w:val="007A3B78"/>
    <w:rsid w:val="007A74EF"/>
    <w:rsid w:val="007B2A01"/>
    <w:rsid w:val="007B400E"/>
    <w:rsid w:val="007B682A"/>
    <w:rsid w:val="007D00F8"/>
    <w:rsid w:val="007D0182"/>
    <w:rsid w:val="007D1494"/>
    <w:rsid w:val="007D5060"/>
    <w:rsid w:val="007E2115"/>
    <w:rsid w:val="007E255A"/>
    <w:rsid w:val="007E390C"/>
    <w:rsid w:val="007E40AC"/>
    <w:rsid w:val="007E545A"/>
    <w:rsid w:val="007E57CF"/>
    <w:rsid w:val="007F0A48"/>
    <w:rsid w:val="007F43E5"/>
    <w:rsid w:val="00803672"/>
    <w:rsid w:val="008065FE"/>
    <w:rsid w:val="00812AAA"/>
    <w:rsid w:val="00813343"/>
    <w:rsid w:val="00813567"/>
    <w:rsid w:val="00814566"/>
    <w:rsid w:val="0081471A"/>
    <w:rsid w:val="008205C8"/>
    <w:rsid w:val="00823C17"/>
    <w:rsid w:val="00825FA7"/>
    <w:rsid w:val="0083650F"/>
    <w:rsid w:val="00841BF0"/>
    <w:rsid w:val="00843ED8"/>
    <w:rsid w:val="008445A7"/>
    <w:rsid w:val="0085010B"/>
    <w:rsid w:val="0085127E"/>
    <w:rsid w:val="00851D2A"/>
    <w:rsid w:val="00852F5D"/>
    <w:rsid w:val="00854144"/>
    <w:rsid w:val="00855A45"/>
    <w:rsid w:val="00857CAA"/>
    <w:rsid w:val="00862BF1"/>
    <w:rsid w:val="00865B8C"/>
    <w:rsid w:val="00865E88"/>
    <w:rsid w:val="008730E4"/>
    <w:rsid w:val="00875AF5"/>
    <w:rsid w:val="00876D85"/>
    <w:rsid w:val="00876FA4"/>
    <w:rsid w:val="008801E2"/>
    <w:rsid w:val="00880A22"/>
    <w:rsid w:val="0088118C"/>
    <w:rsid w:val="00882945"/>
    <w:rsid w:val="00886382"/>
    <w:rsid w:val="008907F6"/>
    <w:rsid w:val="00896F23"/>
    <w:rsid w:val="008A2DAA"/>
    <w:rsid w:val="008A4D24"/>
    <w:rsid w:val="008A72E9"/>
    <w:rsid w:val="008B1EC8"/>
    <w:rsid w:val="008B216A"/>
    <w:rsid w:val="008B2574"/>
    <w:rsid w:val="008B2BE0"/>
    <w:rsid w:val="008B326F"/>
    <w:rsid w:val="008B5002"/>
    <w:rsid w:val="008C14B6"/>
    <w:rsid w:val="008C266F"/>
    <w:rsid w:val="008C372B"/>
    <w:rsid w:val="008D1BDF"/>
    <w:rsid w:val="008D2715"/>
    <w:rsid w:val="008D69E5"/>
    <w:rsid w:val="008D78C9"/>
    <w:rsid w:val="008E077C"/>
    <w:rsid w:val="008E1199"/>
    <w:rsid w:val="008E2007"/>
    <w:rsid w:val="008E4102"/>
    <w:rsid w:val="008E50D5"/>
    <w:rsid w:val="008F2BB6"/>
    <w:rsid w:val="008F3109"/>
    <w:rsid w:val="00903789"/>
    <w:rsid w:val="00906B84"/>
    <w:rsid w:val="00910AB1"/>
    <w:rsid w:val="009312F3"/>
    <w:rsid w:val="00936F72"/>
    <w:rsid w:val="00937425"/>
    <w:rsid w:val="0094094D"/>
    <w:rsid w:val="0094636D"/>
    <w:rsid w:val="00953CBD"/>
    <w:rsid w:val="00953D7C"/>
    <w:rsid w:val="00954B41"/>
    <w:rsid w:val="00954D5E"/>
    <w:rsid w:val="00956D49"/>
    <w:rsid w:val="00962A84"/>
    <w:rsid w:val="00963BDB"/>
    <w:rsid w:val="0096472B"/>
    <w:rsid w:val="00967867"/>
    <w:rsid w:val="00971C34"/>
    <w:rsid w:val="00972E0B"/>
    <w:rsid w:val="009808A3"/>
    <w:rsid w:val="00983A83"/>
    <w:rsid w:val="009847FA"/>
    <w:rsid w:val="00984FE0"/>
    <w:rsid w:val="00985E8E"/>
    <w:rsid w:val="009864FC"/>
    <w:rsid w:val="0099100B"/>
    <w:rsid w:val="009913F6"/>
    <w:rsid w:val="0099148A"/>
    <w:rsid w:val="00993742"/>
    <w:rsid w:val="00993F95"/>
    <w:rsid w:val="00996485"/>
    <w:rsid w:val="00996A01"/>
    <w:rsid w:val="009A0E0C"/>
    <w:rsid w:val="009A3382"/>
    <w:rsid w:val="009A35B9"/>
    <w:rsid w:val="009A49A7"/>
    <w:rsid w:val="009A5D4B"/>
    <w:rsid w:val="009B2047"/>
    <w:rsid w:val="009B47C4"/>
    <w:rsid w:val="009B71C4"/>
    <w:rsid w:val="009C1498"/>
    <w:rsid w:val="009C1ECD"/>
    <w:rsid w:val="009C2B1A"/>
    <w:rsid w:val="009C3B49"/>
    <w:rsid w:val="009C4931"/>
    <w:rsid w:val="009C6FFC"/>
    <w:rsid w:val="009D4CC0"/>
    <w:rsid w:val="009E0AD8"/>
    <w:rsid w:val="009E0CFD"/>
    <w:rsid w:val="009E68F2"/>
    <w:rsid w:val="009F3777"/>
    <w:rsid w:val="009F44A3"/>
    <w:rsid w:val="009F525F"/>
    <w:rsid w:val="009F5E20"/>
    <w:rsid w:val="009F5FE8"/>
    <w:rsid w:val="009F7B05"/>
    <w:rsid w:val="00A001AE"/>
    <w:rsid w:val="00A00B35"/>
    <w:rsid w:val="00A00B98"/>
    <w:rsid w:val="00A02411"/>
    <w:rsid w:val="00A03B75"/>
    <w:rsid w:val="00A055F2"/>
    <w:rsid w:val="00A065A6"/>
    <w:rsid w:val="00A14A43"/>
    <w:rsid w:val="00A15ACA"/>
    <w:rsid w:val="00A17DD8"/>
    <w:rsid w:val="00A23D42"/>
    <w:rsid w:val="00A33C04"/>
    <w:rsid w:val="00A36D3C"/>
    <w:rsid w:val="00A37A69"/>
    <w:rsid w:val="00A47C41"/>
    <w:rsid w:val="00A50C5B"/>
    <w:rsid w:val="00A54CEB"/>
    <w:rsid w:val="00A54D4E"/>
    <w:rsid w:val="00A54DF5"/>
    <w:rsid w:val="00A566DE"/>
    <w:rsid w:val="00A64FA8"/>
    <w:rsid w:val="00A6760B"/>
    <w:rsid w:val="00A71EEF"/>
    <w:rsid w:val="00A758A1"/>
    <w:rsid w:val="00A80605"/>
    <w:rsid w:val="00A8416F"/>
    <w:rsid w:val="00A85F0C"/>
    <w:rsid w:val="00A86E24"/>
    <w:rsid w:val="00A87E53"/>
    <w:rsid w:val="00A9124D"/>
    <w:rsid w:val="00A92C81"/>
    <w:rsid w:val="00A93A4C"/>
    <w:rsid w:val="00AA0A1C"/>
    <w:rsid w:val="00AA2C9B"/>
    <w:rsid w:val="00AA6FAB"/>
    <w:rsid w:val="00AB308F"/>
    <w:rsid w:val="00AB48BD"/>
    <w:rsid w:val="00AB5B3B"/>
    <w:rsid w:val="00AB714C"/>
    <w:rsid w:val="00AB7DE8"/>
    <w:rsid w:val="00AC3014"/>
    <w:rsid w:val="00AC3280"/>
    <w:rsid w:val="00AC4EE4"/>
    <w:rsid w:val="00AC6D77"/>
    <w:rsid w:val="00AE1E00"/>
    <w:rsid w:val="00AE4FD5"/>
    <w:rsid w:val="00AE57B2"/>
    <w:rsid w:val="00AF159D"/>
    <w:rsid w:val="00AF19D3"/>
    <w:rsid w:val="00AF7675"/>
    <w:rsid w:val="00B00C88"/>
    <w:rsid w:val="00B12EBB"/>
    <w:rsid w:val="00B144D3"/>
    <w:rsid w:val="00B22CE9"/>
    <w:rsid w:val="00B23DDB"/>
    <w:rsid w:val="00B3088C"/>
    <w:rsid w:val="00B308EF"/>
    <w:rsid w:val="00B310F7"/>
    <w:rsid w:val="00B330D0"/>
    <w:rsid w:val="00B34277"/>
    <w:rsid w:val="00B431D3"/>
    <w:rsid w:val="00B450F0"/>
    <w:rsid w:val="00B45350"/>
    <w:rsid w:val="00B51371"/>
    <w:rsid w:val="00B51985"/>
    <w:rsid w:val="00B524D6"/>
    <w:rsid w:val="00B5325E"/>
    <w:rsid w:val="00B554EE"/>
    <w:rsid w:val="00B55920"/>
    <w:rsid w:val="00B5594A"/>
    <w:rsid w:val="00B63038"/>
    <w:rsid w:val="00B73AF9"/>
    <w:rsid w:val="00B73E40"/>
    <w:rsid w:val="00B74DAE"/>
    <w:rsid w:val="00B76914"/>
    <w:rsid w:val="00B83099"/>
    <w:rsid w:val="00B84085"/>
    <w:rsid w:val="00B84DC2"/>
    <w:rsid w:val="00B852E4"/>
    <w:rsid w:val="00B93099"/>
    <w:rsid w:val="00B9438B"/>
    <w:rsid w:val="00B966E7"/>
    <w:rsid w:val="00B9732A"/>
    <w:rsid w:val="00BA204E"/>
    <w:rsid w:val="00BA3451"/>
    <w:rsid w:val="00BA7152"/>
    <w:rsid w:val="00BB3B3D"/>
    <w:rsid w:val="00BB41AE"/>
    <w:rsid w:val="00BC38CA"/>
    <w:rsid w:val="00BC569F"/>
    <w:rsid w:val="00BC6008"/>
    <w:rsid w:val="00BD1336"/>
    <w:rsid w:val="00BD1DC4"/>
    <w:rsid w:val="00BD31FC"/>
    <w:rsid w:val="00BD5D1D"/>
    <w:rsid w:val="00BD64B9"/>
    <w:rsid w:val="00BE3BD7"/>
    <w:rsid w:val="00BF3F35"/>
    <w:rsid w:val="00BF4DC8"/>
    <w:rsid w:val="00C00C53"/>
    <w:rsid w:val="00C019E3"/>
    <w:rsid w:val="00C031F8"/>
    <w:rsid w:val="00C13E0F"/>
    <w:rsid w:val="00C14F6D"/>
    <w:rsid w:val="00C2082F"/>
    <w:rsid w:val="00C21F10"/>
    <w:rsid w:val="00C22409"/>
    <w:rsid w:val="00C31BA1"/>
    <w:rsid w:val="00C31EE3"/>
    <w:rsid w:val="00C32945"/>
    <w:rsid w:val="00C37A68"/>
    <w:rsid w:val="00C41296"/>
    <w:rsid w:val="00C4216C"/>
    <w:rsid w:val="00C5271A"/>
    <w:rsid w:val="00C54722"/>
    <w:rsid w:val="00C601A9"/>
    <w:rsid w:val="00C650E7"/>
    <w:rsid w:val="00C65AFD"/>
    <w:rsid w:val="00C722EC"/>
    <w:rsid w:val="00C726AA"/>
    <w:rsid w:val="00C74908"/>
    <w:rsid w:val="00C7709D"/>
    <w:rsid w:val="00C80F61"/>
    <w:rsid w:val="00C83C5F"/>
    <w:rsid w:val="00C855BA"/>
    <w:rsid w:val="00C90200"/>
    <w:rsid w:val="00C908DD"/>
    <w:rsid w:val="00C91989"/>
    <w:rsid w:val="00C91D63"/>
    <w:rsid w:val="00C93924"/>
    <w:rsid w:val="00C96CCB"/>
    <w:rsid w:val="00CA1304"/>
    <w:rsid w:val="00CA3C02"/>
    <w:rsid w:val="00CA44C0"/>
    <w:rsid w:val="00CA5645"/>
    <w:rsid w:val="00CB3D72"/>
    <w:rsid w:val="00CB653E"/>
    <w:rsid w:val="00CB6E73"/>
    <w:rsid w:val="00CC2C87"/>
    <w:rsid w:val="00CC7269"/>
    <w:rsid w:val="00CC7769"/>
    <w:rsid w:val="00CD2605"/>
    <w:rsid w:val="00CD3B0C"/>
    <w:rsid w:val="00CD4D20"/>
    <w:rsid w:val="00CD5A2D"/>
    <w:rsid w:val="00CE07FF"/>
    <w:rsid w:val="00CE46FE"/>
    <w:rsid w:val="00CE508F"/>
    <w:rsid w:val="00CE6AA2"/>
    <w:rsid w:val="00CE7781"/>
    <w:rsid w:val="00CF122F"/>
    <w:rsid w:val="00CF4F9B"/>
    <w:rsid w:val="00CF644D"/>
    <w:rsid w:val="00CF7220"/>
    <w:rsid w:val="00D01CD3"/>
    <w:rsid w:val="00D02469"/>
    <w:rsid w:val="00D02A1C"/>
    <w:rsid w:val="00D06DB0"/>
    <w:rsid w:val="00D070F5"/>
    <w:rsid w:val="00D1392E"/>
    <w:rsid w:val="00D1648B"/>
    <w:rsid w:val="00D16D91"/>
    <w:rsid w:val="00D25EE2"/>
    <w:rsid w:val="00D275D7"/>
    <w:rsid w:val="00D3391A"/>
    <w:rsid w:val="00D34433"/>
    <w:rsid w:val="00D351A1"/>
    <w:rsid w:val="00D42C3D"/>
    <w:rsid w:val="00D43E74"/>
    <w:rsid w:val="00D44579"/>
    <w:rsid w:val="00D4516A"/>
    <w:rsid w:val="00D45D30"/>
    <w:rsid w:val="00D46EF7"/>
    <w:rsid w:val="00D513CB"/>
    <w:rsid w:val="00D548D1"/>
    <w:rsid w:val="00D55066"/>
    <w:rsid w:val="00D561A3"/>
    <w:rsid w:val="00D60AEE"/>
    <w:rsid w:val="00D60BFC"/>
    <w:rsid w:val="00D61542"/>
    <w:rsid w:val="00D621D4"/>
    <w:rsid w:val="00D63DDE"/>
    <w:rsid w:val="00D67F1F"/>
    <w:rsid w:val="00D72A58"/>
    <w:rsid w:val="00D733B7"/>
    <w:rsid w:val="00D80FC1"/>
    <w:rsid w:val="00D81104"/>
    <w:rsid w:val="00D823BF"/>
    <w:rsid w:val="00D83EE9"/>
    <w:rsid w:val="00D9096B"/>
    <w:rsid w:val="00D9357A"/>
    <w:rsid w:val="00D937BA"/>
    <w:rsid w:val="00D95EEA"/>
    <w:rsid w:val="00D964CD"/>
    <w:rsid w:val="00D96E59"/>
    <w:rsid w:val="00D975CF"/>
    <w:rsid w:val="00DA070F"/>
    <w:rsid w:val="00DA34C1"/>
    <w:rsid w:val="00DB5922"/>
    <w:rsid w:val="00DB7678"/>
    <w:rsid w:val="00DC08A5"/>
    <w:rsid w:val="00DC2804"/>
    <w:rsid w:val="00DC4AD8"/>
    <w:rsid w:val="00DC62F5"/>
    <w:rsid w:val="00DC7607"/>
    <w:rsid w:val="00DD0E8B"/>
    <w:rsid w:val="00DD6239"/>
    <w:rsid w:val="00DE08F3"/>
    <w:rsid w:val="00DE0CBC"/>
    <w:rsid w:val="00DE47AD"/>
    <w:rsid w:val="00DE4AFC"/>
    <w:rsid w:val="00DE6CE0"/>
    <w:rsid w:val="00DE738F"/>
    <w:rsid w:val="00DE7D72"/>
    <w:rsid w:val="00DF0056"/>
    <w:rsid w:val="00DF02E5"/>
    <w:rsid w:val="00DF0B1A"/>
    <w:rsid w:val="00DF1D14"/>
    <w:rsid w:val="00DF2DA3"/>
    <w:rsid w:val="00DF4D0E"/>
    <w:rsid w:val="00DF6238"/>
    <w:rsid w:val="00E0118F"/>
    <w:rsid w:val="00E109C4"/>
    <w:rsid w:val="00E10B06"/>
    <w:rsid w:val="00E1215C"/>
    <w:rsid w:val="00E14579"/>
    <w:rsid w:val="00E145E0"/>
    <w:rsid w:val="00E1512C"/>
    <w:rsid w:val="00E20A4E"/>
    <w:rsid w:val="00E2139C"/>
    <w:rsid w:val="00E3447F"/>
    <w:rsid w:val="00E34BC4"/>
    <w:rsid w:val="00E356BB"/>
    <w:rsid w:val="00E37DAF"/>
    <w:rsid w:val="00E40651"/>
    <w:rsid w:val="00E46E6E"/>
    <w:rsid w:val="00E51B18"/>
    <w:rsid w:val="00E5740A"/>
    <w:rsid w:val="00E6409C"/>
    <w:rsid w:val="00E6737E"/>
    <w:rsid w:val="00E72DFC"/>
    <w:rsid w:val="00E7487D"/>
    <w:rsid w:val="00E74BEB"/>
    <w:rsid w:val="00E82A45"/>
    <w:rsid w:val="00E87A18"/>
    <w:rsid w:val="00E91B2A"/>
    <w:rsid w:val="00E91BE8"/>
    <w:rsid w:val="00E92B70"/>
    <w:rsid w:val="00E96266"/>
    <w:rsid w:val="00E96728"/>
    <w:rsid w:val="00EA27DD"/>
    <w:rsid w:val="00EA5880"/>
    <w:rsid w:val="00EB10A9"/>
    <w:rsid w:val="00EB1214"/>
    <w:rsid w:val="00EC1D26"/>
    <w:rsid w:val="00EC246C"/>
    <w:rsid w:val="00EC354C"/>
    <w:rsid w:val="00ED3218"/>
    <w:rsid w:val="00ED3A92"/>
    <w:rsid w:val="00ED5A9E"/>
    <w:rsid w:val="00ED6007"/>
    <w:rsid w:val="00EE5888"/>
    <w:rsid w:val="00EE5F91"/>
    <w:rsid w:val="00EF25F0"/>
    <w:rsid w:val="00EF2F16"/>
    <w:rsid w:val="00F00A95"/>
    <w:rsid w:val="00F00FCF"/>
    <w:rsid w:val="00F06A8E"/>
    <w:rsid w:val="00F07586"/>
    <w:rsid w:val="00F107D5"/>
    <w:rsid w:val="00F1226C"/>
    <w:rsid w:val="00F2098A"/>
    <w:rsid w:val="00F24B60"/>
    <w:rsid w:val="00F27A45"/>
    <w:rsid w:val="00F35F54"/>
    <w:rsid w:val="00F370C8"/>
    <w:rsid w:val="00F429C2"/>
    <w:rsid w:val="00F42B24"/>
    <w:rsid w:val="00F43CB0"/>
    <w:rsid w:val="00F47006"/>
    <w:rsid w:val="00F47AF9"/>
    <w:rsid w:val="00F513D7"/>
    <w:rsid w:val="00F5210D"/>
    <w:rsid w:val="00F544CC"/>
    <w:rsid w:val="00F63E2D"/>
    <w:rsid w:val="00F7023C"/>
    <w:rsid w:val="00F721C7"/>
    <w:rsid w:val="00F734A8"/>
    <w:rsid w:val="00F73DE2"/>
    <w:rsid w:val="00F804ED"/>
    <w:rsid w:val="00F8540F"/>
    <w:rsid w:val="00F85614"/>
    <w:rsid w:val="00F856D2"/>
    <w:rsid w:val="00FB08CE"/>
    <w:rsid w:val="00FB110E"/>
    <w:rsid w:val="00FB25E1"/>
    <w:rsid w:val="00FB6459"/>
    <w:rsid w:val="00FB73D3"/>
    <w:rsid w:val="00FC026D"/>
    <w:rsid w:val="00FC27A7"/>
    <w:rsid w:val="00FC350F"/>
    <w:rsid w:val="00FD1DD7"/>
    <w:rsid w:val="00FD4BB4"/>
    <w:rsid w:val="00FE5867"/>
    <w:rsid w:val="00FF339E"/>
    <w:rsid w:val="00FF3671"/>
    <w:rsid w:val="00FF3CA2"/>
    <w:rsid w:val="00FF63D7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51D2A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DE0CB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123</TotalTime>
  <Pages>3</Pages>
  <Words>1007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104</cp:revision>
  <dcterms:created xsi:type="dcterms:W3CDTF">2021-09-28T10:32:00Z</dcterms:created>
  <dcterms:modified xsi:type="dcterms:W3CDTF">2021-09-29T11:14:00Z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