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14D57DFC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A758A1">
        <w:t>BoU-</w:t>
      </w:r>
      <w:r w:rsidRPr="00685C65">
        <w:t>nätverket</w:t>
      </w:r>
      <w:r w:rsidR="00A758A1">
        <w:t xml:space="preserve">, </w:t>
      </w:r>
      <w:r w:rsidR="00687AF2">
        <w:t>utförare</w:t>
      </w:r>
      <w:r w:rsidR="00A758A1">
        <w:t xml:space="preserve"> </w:t>
      </w:r>
      <w:r w:rsidR="00886382">
        <w:t>20 september</w:t>
      </w:r>
      <w:r w:rsidR="005E49BF" w:rsidRPr="00685C65">
        <w:t xml:space="preserve"> 2021</w:t>
      </w:r>
    </w:p>
    <w:p w14:paraId="5A0ADCC4" w14:textId="7F6930E1" w:rsidR="00A001AE" w:rsidRDefault="00A566DE" w:rsidP="000F38AC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E5740A">
        <w:rPr>
          <w:rFonts w:ascii="Arial" w:hAnsi="Arial" w:cs="Arial"/>
        </w:rPr>
        <w:t>Anette Netska</w:t>
      </w:r>
      <w:r w:rsidR="00B852E4">
        <w:rPr>
          <w:rFonts w:ascii="Arial" w:hAnsi="Arial" w:cs="Arial"/>
        </w:rPr>
        <w:t xml:space="preserve">r </w:t>
      </w:r>
      <w:r w:rsidR="00E5740A">
        <w:rPr>
          <w:rFonts w:ascii="Arial" w:hAnsi="Arial" w:cs="Arial"/>
        </w:rPr>
        <w:t xml:space="preserve">(Dals Ed), </w:t>
      </w:r>
      <w:r w:rsidR="00E0118F">
        <w:rPr>
          <w:rFonts w:ascii="Arial" w:hAnsi="Arial" w:cs="Arial"/>
        </w:rPr>
        <w:t xml:space="preserve">Eva-Grete Woldberg (Bengtsfors), </w:t>
      </w:r>
      <w:r w:rsidR="00E5740A">
        <w:rPr>
          <w:rFonts w:ascii="Arial" w:hAnsi="Arial" w:cs="Arial"/>
        </w:rPr>
        <w:t xml:space="preserve">Anders Thorild (Färgelanda), </w:t>
      </w:r>
      <w:r w:rsidR="00296003">
        <w:rPr>
          <w:rFonts w:ascii="Arial" w:hAnsi="Arial" w:cs="Arial"/>
        </w:rPr>
        <w:t>Josefine Ahlin</w:t>
      </w:r>
      <w:r w:rsidR="008B1EC8">
        <w:rPr>
          <w:rFonts w:ascii="Arial" w:hAnsi="Arial" w:cs="Arial"/>
        </w:rPr>
        <w:t xml:space="preserve">, Anders Olsson och Malena Johansson </w:t>
      </w:r>
      <w:r w:rsidR="00296003">
        <w:rPr>
          <w:rFonts w:ascii="Arial" w:hAnsi="Arial" w:cs="Arial"/>
        </w:rPr>
        <w:t>(Trollhättan), Gunnel Olsén</w:t>
      </w:r>
      <w:r w:rsidR="00F8540F">
        <w:rPr>
          <w:rFonts w:ascii="Arial" w:hAnsi="Arial" w:cs="Arial"/>
        </w:rPr>
        <w:t>, Carina Augustsson och Lena Sjöström</w:t>
      </w:r>
      <w:r w:rsidR="00296003">
        <w:rPr>
          <w:rFonts w:ascii="Arial" w:hAnsi="Arial" w:cs="Arial"/>
        </w:rPr>
        <w:t xml:space="preserve"> (Vänersborg), </w:t>
      </w:r>
      <w:r w:rsidR="001379CD">
        <w:rPr>
          <w:rFonts w:ascii="Arial" w:hAnsi="Arial" w:cs="Arial"/>
        </w:rPr>
        <w:t xml:space="preserve">Ellinor Ekensskär (Uddevalla), Lina Larsson (Munkedal), </w:t>
      </w:r>
      <w:r w:rsidR="00376ACA">
        <w:rPr>
          <w:rFonts w:ascii="Arial" w:hAnsi="Arial" w:cs="Arial"/>
        </w:rPr>
        <w:t>Annika Olofsson</w:t>
      </w:r>
      <w:r w:rsidR="006F7C27">
        <w:rPr>
          <w:rFonts w:ascii="Arial" w:hAnsi="Arial" w:cs="Arial"/>
        </w:rPr>
        <w:t xml:space="preserve"> och Nina Roos</w:t>
      </w:r>
      <w:r w:rsidR="00376ACA">
        <w:rPr>
          <w:rFonts w:ascii="Arial" w:hAnsi="Arial" w:cs="Arial"/>
        </w:rPr>
        <w:t xml:space="preserve"> (Tanum), </w:t>
      </w:r>
      <w:r w:rsidR="007857E5">
        <w:rPr>
          <w:rFonts w:ascii="Arial" w:hAnsi="Arial" w:cs="Arial"/>
        </w:rPr>
        <w:t xml:space="preserve">Marie Burstedt (Orust), Camilla Andreasson Berg, Maria Hindebo Lundh och </w:t>
      </w:r>
      <w:r w:rsidR="00680724">
        <w:rPr>
          <w:rFonts w:ascii="Arial" w:hAnsi="Arial" w:cs="Arial"/>
        </w:rPr>
        <w:t>Maj Larsson (Lysekil), Elinor Axelsson och Madeleine Barrling (Sotenäs),</w:t>
      </w:r>
      <w:r w:rsidR="00983A83">
        <w:rPr>
          <w:rFonts w:ascii="Arial" w:hAnsi="Arial" w:cs="Arial"/>
        </w:rPr>
        <w:t xml:space="preserve"> </w:t>
      </w:r>
      <w:r w:rsidR="00376ACA">
        <w:rPr>
          <w:rFonts w:ascii="Arial" w:hAnsi="Arial" w:cs="Arial"/>
        </w:rPr>
        <w:t>Jenny Brunsten (Fyrbodal).</w:t>
      </w:r>
    </w:p>
    <w:p w14:paraId="53432BD1" w14:textId="4B81FACE" w:rsidR="005F6448" w:rsidRPr="00BF3F35" w:rsidRDefault="005F6448" w:rsidP="000F38AC">
      <w:pPr>
        <w:rPr>
          <w:rFonts w:ascii="Arial" w:hAnsi="Arial" w:cs="Arial"/>
        </w:rPr>
      </w:pPr>
      <w:r>
        <w:rPr>
          <w:rFonts w:ascii="Arial" w:hAnsi="Arial" w:cs="Arial"/>
        </w:rPr>
        <w:t>Medverkande:</w:t>
      </w:r>
      <w:r w:rsidR="00225926">
        <w:rPr>
          <w:rFonts w:ascii="Arial" w:hAnsi="Arial" w:cs="Arial"/>
        </w:rPr>
        <w:t xml:space="preserve"> Jeanette </w:t>
      </w:r>
      <w:r w:rsidR="007122EF">
        <w:rPr>
          <w:rFonts w:ascii="Arial" w:hAnsi="Arial" w:cs="Arial"/>
        </w:rPr>
        <w:t>Rossling, Emmy Wernersson och Camilla Frid</w:t>
      </w:r>
      <w:r w:rsidR="0072655F">
        <w:rPr>
          <w:rFonts w:ascii="Arial" w:hAnsi="Arial" w:cs="Arial"/>
        </w:rPr>
        <w:t xml:space="preserve"> från Växjö kommun.</w:t>
      </w:r>
    </w:p>
    <w:p w14:paraId="742EC656" w14:textId="77777777" w:rsidR="0022114C" w:rsidRPr="003352C7" w:rsidRDefault="0022114C" w:rsidP="00685C65">
      <w:pPr>
        <w:pStyle w:val="Rubrik2"/>
        <w:rPr>
          <w:rFonts w:cs="Arial"/>
          <w:szCs w:val="22"/>
        </w:rPr>
      </w:pPr>
    </w:p>
    <w:p w14:paraId="798A9E6E" w14:textId="2E8D6316" w:rsidR="00225926" w:rsidRPr="003352C7" w:rsidRDefault="00225926" w:rsidP="003352C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554EE">
        <w:rPr>
          <w:rFonts w:ascii="Arial" w:hAnsi="Arial" w:cs="Arial"/>
          <w:b/>
          <w:bCs/>
          <w:color w:val="000000"/>
        </w:rPr>
        <w:t>Incheckningsrunda;</w:t>
      </w:r>
      <w:r w:rsidRPr="003352C7">
        <w:rPr>
          <w:rFonts w:ascii="Arial" w:hAnsi="Arial" w:cs="Arial"/>
          <w:color w:val="000000"/>
        </w:rPr>
        <w:t xml:space="preserve"> presentation, frågor för dagen</w:t>
      </w:r>
      <w:r w:rsidR="00374514">
        <w:rPr>
          <w:rFonts w:ascii="Arial" w:hAnsi="Arial" w:cs="Arial"/>
          <w:color w:val="000000"/>
        </w:rPr>
        <w:t xml:space="preserve"> samlas in under presentationsrundan</w:t>
      </w:r>
    </w:p>
    <w:p w14:paraId="7CC9CA46" w14:textId="77777777" w:rsidR="00225926" w:rsidRPr="003352C7" w:rsidRDefault="00225926" w:rsidP="003352C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461D4C4" w14:textId="77777777" w:rsidR="00225926" w:rsidRPr="00B554EE" w:rsidRDefault="00225926" w:rsidP="0037451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554EE">
        <w:rPr>
          <w:rFonts w:ascii="Arial" w:hAnsi="Arial" w:cs="Arial"/>
          <w:b/>
          <w:bCs/>
          <w:color w:val="000000"/>
        </w:rPr>
        <w:t>Frågor från och till nätverket</w:t>
      </w:r>
    </w:p>
    <w:p w14:paraId="35988F68" w14:textId="6E30A934" w:rsidR="00D070F5" w:rsidRDefault="00D83EE9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Orust frågar nätverket om tips på föräldrautbildning riktat mot tonårsföräldrar, samt erfarenheter av Comet för tonåringar. </w:t>
      </w:r>
      <w:r w:rsidR="009E0AD8">
        <w:rPr>
          <w:rFonts w:ascii="Arial" w:hAnsi="Arial" w:cs="Arial"/>
        </w:rPr>
        <w:t>Nätverket tipsar om att det</w:t>
      </w:r>
      <w:r w:rsidR="00A47C41">
        <w:rPr>
          <w:rFonts w:ascii="Arial" w:hAnsi="Arial" w:cs="Arial"/>
        </w:rPr>
        <w:t xml:space="preserve"> är på gång</w:t>
      </w:r>
      <w:r w:rsidR="009E0AD8">
        <w:rPr>
          <w:rFonts w:ascii="Arial" w:hAnsi="Arial" w:cs="Arial"/>
        </w:rPr>
        <w:t xml:space="preserve"> en ABC för tonårsföräldrar, samt att Comet med tonårsinriktning fungerat bra</w:t>
      </w:r>
      <w:r w:rsidR="00A47C41">
        <w:rPr>
          <w:rFonts w:ascii="Arial" w:hAnsi="Arial" w:cs="Arial"/>
        </w:rPr>
        <w:t xml:space="preserve"> trots att det är många träffar. </w:t>
      </w:r>
    </w:p>
    <w:p w14:paraId="6C3E5394" w14:textId="539B2A38" w:rsidR="0071589D" w:rsidRDefault="00F43CB0" w:rsidP="00374514">
      <w:pPr>
        <w:rPr>
          <w:rFonts w:ascii="Arial" w:hAnsi="Arial" w:cs="Arial"/>
        </w:rPr>
      </w:pPr>
      <w:r>
        <w:rPr>
          <w:rFonts w:ascii="Arial" w:hAnsi="Arial" w:cs="Arial"/>
        </w:rPr>
        <w:t>Munkedal har en stor ökning av dömda</w:t>
      </w:r>
      <w:r w:rsidR="002A61E8">
        <w:rPr>
          <w:rFonts w:ascii="Arial" w:hAnsi="Arial" w:cs="Arial"/>
        </w:rPr>
        <w:t xml:space="preserve"> umgängesstöd (från Tingsrätten) och undrar hur det ser ut i övriga kommuner, hur är umgängesstödet organiserat? </w:t>
      </w:r>
      <w:r w:rsidR="001D2D67">
        <w:rPr>
          <w:rFonts w:ascii="Arial" w:hAnsi="Arial" w:cs="Arial"/>
        </w:rPr>
        <w:t xml:space="preserve">Det ser lite olika ut i kommunerna om umgängesstöden ökat, minskat. Flera har erfarenheten att det kan </w:t>
      </w:r>
      <w:r w:rsidR="005568B2">
        <w:rPr>
          <w:rFonts w:ascii="Arial" w:hAnsi="Arial" w:cs="Arial"/>
        </w:rPr>
        <w:t xml:space="preserve">komma </w:t>
      </w:r>
      <w:r w:rsidR="001D2D67">
        <w:rPr>
          <w:rFonts w:ascii="Arial" w:hAnsi="Arial" w:cs="Arial"/>
        </w:rPr>
        <w:t xml:space="preserve">lite ”skov-vis”. </w:t>
      </w:r>
      <w:r w:rsidR="00E82A45">
        <w:rPr>
          <w:rFonts w:ascii="Arial" w:hAnsi="Arial" w:cs="Arial"/>
        </w:rPr>
        <w:t xml:space="preserve">Flera kommuner har umgängesstöden organiserat </w:t>
      </w:r>
      <w:r w:rsidR="000B77C3">
        <w:rPr>
          <w:rFonts w:ascii="Arial" w:hAnsi="Arial" w:cs="Arial"/>
        </w:rPr>
        <w:t xml:space="preserve">med familjebehandling, och det är familjebehandlare som utför umgängesstöden. </w:t>
      </w:r>
      <w:r w:rsidR="0071589D">
        <w:rPr>
          <w:rFonts w:ascii="Arial" w:hAnsi="Arial" w:cs="Arial"/>
        </w:rPr>
        <w:t xml:space="preserve">I Uddevalla är det socionomer på öppna förskolan som sköter umgängesstöden. </w:t>
      </w:r>
    </w:p>
    <w:p w14:paraId="755870AB" w14:textId="619E1B2C" w:rsidR="00803672" w:rsidRDefault="00803672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Lysekil efterfrågar nätverksdeltagarnas erfarenheter av metoder riktat till yngre barn med allvarligt normbrytande beteende. </w:t>
      </w:r>
      <w:r w:rsidR="00D1648B">
        <w:rPr>
          <w:rFonts w:ascii="Arial" w:hAnsi="Arial" w:cs="Arial"/>
        </w:rPr>
        <w:t>Flera kommuner känner igen problematiken</w:t>
      </w:r>
      <w:r w:rsidR="00AF19D3">
        <w:rPr>
          <w:rFonts w:ascii="Arial" w:hAnsi="Arial" w:cs="Arial"/>
        </w:rPr>
        <w:t>, men använder inte någon särskild metod för just de</w:t>
      </w:r>
      <w:r w:rsidR="007235C5">
        <w:rPr>
          <w:rFonts w:ascii="Arial" w:hAnsi="Arial" w:cs="Arial"/>
        </w:rPr>
        <w:t>tta</w:t>
      </w:r>
      <w:r w:rsidR="00AF19D3">
        <w:rPr>
          <w:rFonts w:ascii="Arial" w:hAnsi="Arial" w:cs="Arial"/>
        </w:rPr>
        <w:t xml:space="preserve">. </w:t>
      </w:r>
      <w:r w:rsidR="007E255A">
        <w:rPr>
          <w:rFonts w:ascii="Arial" w:hAnsi="Arial" w:cs="Arial"/>
        </w:rPr>
        <w:t>Färgelanda lyfter upp vikten att arbeta tillsammans med skola, polis och familj</w:t>
      </w:r>
      <w:r w:rsidR="00B73E40">
        <w:rPr>
          <w:rFonts w:ascii="Arial" w:hAnsi="Arial" w:cs="Arial"/>
        </w:rPr>
        <w:t>. Uddevalla har en</w:t>
      </w:r>
      <w:r w:rsidR="00FB08CE">
        <w:rPr>
          <w:rFonts w:ascii="Arial" w:hAnsi="Arial" w:cs="Arial"/>
        </w:rPr>
        <w:t xml:space="preserve"> ny resurs</w:t>
      </w:r>
      <w:r w:rsidR="002C0908">
        <w:rPr>
          <w:rFonts w:ascii="Arial" w:hAnsi="Arial" w:cs="Arial"/>
        </w:rPr>
        <w:t xml:space="preserve"> tillsammans med skolan där föräldrastödjare finns på plats i skolorna. Jenny noterar att Socialstyrelsen i november ska prata om ett nytt kunskapsstöd</w:t>
      </w:r>
      <w:r w:rsidR="00E6409C">
        <w:rPr>
          <w:rFonts w:ascii="Arial" w:hAnsi="Arial" w:cs="Arial"/>
        </w:rPr>
        <w:t xml:space="preserve"> för insatser till barn med normbrytande beteende och att det förhoppningsvis är ett nationellt stöd på gång gällande detta. </w:t>
      </w:r>
    </w:p>
    <w:p w14:paraId="788E07DB" w14:textId="77777777" w:rsidR="00B554EE" w:rsidRDefault="00B554EE" w:rsidP="00374514">
      <w:pPr>
        <w:rPr>
          <w:rFonts w:ascii="Arial" w:hAnsi="Arial" w:cs="Arial"/>
          <w:b/>
          <w:bCs/>
        </w:rPr>
      </w:pPr>
    </w:p>
    <w:p w14:paraId="33374F4B" w14:textId="671700FE" w:rsidR="00E3447F" w:rsidRPr="00B554EE" w:rsidRDefault="00E3447F" w:rsidP="00374514">
      <w:pPr>
        <w:rPr>
          <w:rFonts w:ascii="Arial" w:hAnsi="Arial" w:cs="Arial"/>
          <w:b/>
          <w:bCs/>
        </w:rPr>
      </w:pPr>
      <w:r w:rsidRPr="00B554EE">
        <w:rPr>
          <w:rFonts w:ascii="Arial" w:hAnsi="Arial" w:cs="Arial"/>
          <w:b/>
          <w:bCs/>
        </w:rPr>
        <w:t>Nulägesbeskrivning från kommunerna</w:t>
      </w:r>
    </w:p>
    <w:p w14:paraId="558F6604" w14:textId="0FB938BD" w:rsidR="00E3447F" w:rsidRDefault="004C0F98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245DC6">
        <w:rPr>
          <w:rFonts w:ascii="Arial" w:hAnsi="Arial" w:cs="Arial"/>
          <w:b/>
          <w:bCs/>
        </w:rPr>
        <w:t>Tanum</w:t>
      </w:r>
      <w:r>
        <w:rPr>
          <w:rFonts w:ascii="Arial" w:hAnsi="Arial" w:cs="Arial"/>
        </w:rPr>
        <w:t xml:space="preserve"> har man fullt upp, dels med </w:t>
      </w:r>
      <w:r w:rsidR="00ED3A92">
        <w:rPr>
          <w:rFonts w:ascii="Arial" w:hAnsi="Arial" w:cs="Arial"/>
        </w:rPr>
        <w:t xml:space="preserve">ett stort </w:t>
      </w:r>
      <w:proofErr w:type="gramStart"/>
      <w:r>
        <w:rPr>
          <w:rFonts w:ascii="Arial" w:hAnsi="Arial" w:cs="Arial"/>
        </w:rPr>
        <w:t>inf</w:t>
      </w:r>
      <w:r w:rsidR="006F7C91">
        <w:rPr>
          <w:rFonts w:ascii="Arial" w:hAnsi="Arial" w:cs="Arial"/>
        </w:rPr>
        <w:t>löde</w:t>
      </w:r>
      <w:r w:rsidR="00ED3A92">
        <w:rPr>
          <w:rFonts w:ascii="Arial" w:hAnsi="Arial" w:cs="Arial"/>
        </w:rPr>
        <w:t xml:space="preserve"> </w:t>
      </w:r>
      <w:r w:rsidR="006F7C91">
        <w:rPr>
          <w:rFonts w:ascii="Arial" w:hAnsi="Arial" w:cs="Arial"/>
        </w:rPr>
        <w:t>men också</w:t>
      </w:r>
      <w:proofErr w:type="gramEnd"/>
      <w:r w:rsidR="006F7C91">
        <w:rPr>
          <w:rFonts w:ascii="Arial" w:hAnsi="Arial" w:cs="Arial"/>
        </w:rPr>
        <w:t xml:space="preserve"> med att starta upp utbildning </w:t>
      </w:r>
      <w:r w:rsidR="00AF7675">
        <w:rPr>
          <w:rFonts w:ascii="Arial" w:hAnsi="Arial" w:cs="Arial"/>
        </w:rPr>
        <w:t>för</w:t>
      </w:r>
      <w:r w:rsidR="006F7C91">
        <w:rPr>
          <w:rFonts w:ascii="Arial" w:hAnsi="Arial" w:cs="Arial"/>
        </w:rPr>
        <w:t xml:space="preserve"> familjehem </w:t>
      </w:r>
      <w:r w:rsidR="00AF7675">
        <w:rPr>
          <w:rFonts w:ascii="Arial" w:hAnsi="Arial" w:cs="Arial"/>
        </w:rPr>
        <w:t xml:space="preserve">- </w:t>
      </w:r>
      <w:r w:rsidR="00AF7675" w:rsidRPr="000144D6">
        <w:rPr>
          <w:rFonts w:ascii="Arial" w:hAnsi="Arial" w:cs="Arial"/>
          <w:i/>
          <w:iCs/>
        </w:rPr>
        <w:t>E</w:t>
      </w:r>
      <w:r w:rsidR="006F7C91" w:rsidRPr="000144D6">
        <w:rPr>
          <w:rFonts w:ascii="Arial" w:hAnsi="Arial" w:cs="Arial"/>
          <w:i/>
          <w:iCs/>
        </w:rPr>
        <w:t>tt hem att växa i.</w:t>
      </w:r>
      <w:r w:rsidR="006F7C91">
        <w:rPr>
          <w:rFonts w:ascii="Arial" w:hAnsi="Arial" w:cs="Arial"/>
        </w:rPr>
        <w:t xml:space="preserve"> Väntar på tillsättning av ny enhetschef. </w:t>
      </w:r>
    </w:p>
    <w:p w14:paraId="2ABFF897" w14:textId="6B3831BF" w:rsidR="008B2BE0" w:rsidRDefault="008B2BE0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245DC6">
        <w:rPr>
          <w:rFonts w:ascii="Arial" w:hAnsi="Arial" w:cs="Arial"/>
          <w:b/>
          <w:bCs/>
        </w:rPr>
        <w:t>Sotenäs</w:t>
      </w:r>
      <w:r>
        <w:rPr>
          <w:rFonts w:ascii="Arial" w:hAnsi="Arial" w:cs="Arial"/>
        </w:rPr>
        <w:t xml:space="preserve"> pågår förändringar </w:t>
      </w:r>
      <w:r w:rsidR="00954B41">
        <w:rPr>
          <w:rFonts w:ascii="Arial" w:hAnsi="Arial" w:cs="Arial"/>
        </w:rPr>
        <w:t>på flera håll med organisationen vilket</w:t>
      </w:r>
      <w:r w:rsidR="00AF7675">
        <w:rPr>
          <w:rFonts w:ascii="Arial" w:hAnsi="Arial" w:cs="Arial"/>
        </w:rPr>
        <w:t xml:space="preserve"> påverkar</w:t>
      </w:r>
      <w:r w:rsidR="00FC350F">
        <w:rPr>
          <w:rFonts w:ascii="Arial" w:hAnsi="Arial" w:cs="Arial"/>
        </w:rPr>
        <w:t xml:space="preserve"> arbetet</w:t>
      </w:r>
      <w:r w:rsidR="00AF7675">
        <w:rPr>
          <w:rFonts w:ascii="Arial" w:hAnsi="Arial" w:cs="Arial"/>
        </w:rPr>
        <w:t>, samt väntande tjänstetillsättnin</w:t>
      </w:r>
      <w:r w:rsidR="00635BCF">
        <w:rPr>
          <w:rFonts w:ascii="Arial" w:hAnsi="Arial" w:cs="Arial"/>
        </w:rPr>
        <w:t>gar</w:t>
      </w:r>
      <w:r w:rsidR="00FC350F">
        <w:rPr>
          <w:rFonts w:ascii="Arial" w:hAnsi="Arial" w:cs="Arial"/>
        </w:rPr>
        <w:t>.</w:t>
      </w:r>
    </w:p>
    <w:p w14:paraId="5092357A" w14:textId="7D6CF658" w:rsidR="00954B41" w:rsidRDefault="009C1ECD" w:rsidP="00374514">
      <w:pPr>
        <w:rPr>
          <w:rFonts w:ascii="Arial" w:hAnsi="Arial" w:cs="Arial"/>
        </w:rPr>
      </w:pPr>
      <w:r w:rsidRPr="00245DC6">
        <w:rPr>
          <w:rFonts w:ascii="Arial" w:hAnsi="Arial" w:cs="Arial"/>
          <w:b/>
          <w:bCs/>
        </w:rPr>
        <w:t xml:space="preserve">Munkedal </w:t>
      </w:r>
      <w:r w:rsidR="001C1232">
        <w:rPr>
          <w:rFonts w:ascii="Arial" w:hAnsi="Arial" w:cs="Arial"/>
        </w:rPr>
        <w:t xml:space="preserve">är fulltaliga i </w:t>
      </w:r>
      <w:r>
        <w:rPr>
          <w:rFonts w:ascii="Arial" w:hAnsi="Arial" w:cs="Arial"/>
        </w:rPr>
        <w:t>familjebehandla</w:t>
      </w:r>
      <w:r w:rsidR="001C1232">
        <w:rPr>
          <w:rFonts w:ascii="Arial" w:hAnsi="Arial" w:cs="Arial"/>
        </w:rPr>
        <w:t>rgruppen</w:t>
      </w:r>
      <w:r>
        <w:rPr>
          <w:rFonts w:ascii="Arial" w:hAnsi="Arial" w:cs="Arial"/>
        </w:rPr>
        <w:t xml:space="preserve"> sedan mer än ett år. Förändringar i chefsled med </w:t>
      </w:r>
      <w:r w:rsidR="00085CBB">
        <w:rPr>
          <w:rFonts w:ascii="Arial" w:hAnsi="Arial" w:cs="Arial"/>
        </w:rPr>
        <w:t xml:space="preserve">bland annat </w:t>
      </w:r>
      <w:r>
        <w:rPr>
          <w:rFonts w:ascii="Arial" w:hAnsi="Arial" w:cs="Arial"/>
        </w:rPr>
        <w:t>ny IFO-chef</w:t>
      </w:r>
      <w:r w:rsidR="009C2B1A">
        <w:rPr>
          <w:rFonts w:ascii="Arial" w:hAnsi="Arial" w:cs="Arial"/>
        </w:rPr>
        <w:t>. Man upplever högt tryck med ökat antal servicesamtal men även ökat antal ärenden med biståndsbeslut</w:t>
      </w:r>
      <w:r w:rsidR="00F107D5">
        <w:rPr>
          <w:rFonts w:ascii="Arial" w:hAnsi="Arial" w:cs="Arial"/>
        </w:rPr>
        <w:t xml:space="preserve">, samt kraftig ökning vad gäller dömda umgängesstöd. </w:t>
      </w:r>
    </w:p>
    <w:p w14:paraId="3DF38817" w14:textId="357016CE" w:rsidR="00F804ED" w:rsidRDefault="00F804ED" w:rsidP="00374514">
      <w:pPr>
        <w:rPr>
          <w:rFonts w:ascii="Arial" w:hAnsi="Arial" w:cs="Arial"/>
        </w:rPr>
      </w:pPr>
      <w:r w:rsidRPr="00245DC6">
        <w:rPr>
          <w:rFonts w:ascii="Arial" w:hAnsi="Arial" w:cs="Arial"/>
          <w:b/>
          <w:bCs/>
        </w:rPr>
        <w:t>Lysekil</w:t>
      </w:r>
      <w:r>
        <w:rPr>
          <w:rFonts w:ascii="Arial" w:hAnsi="Arial" w:cs="Arial"/>
        </w:rPr>
        <w:t xml:space="preserve"> har ny förste socialsekreterare och</w:t>
      </w:r>
      <w:r w:rsidR="000F49EA">
        <w:rPr>
          <w:rFonts w:ascii="Arial" w:hAnsi="Arial" w:cs="Arial"/>
        </w:rPr>
        <w:t xml:space="preserve"> upplever också högt tryck med </w:t>
      </w:r>
      <w:r w:rsidR="00851B58">
        <w:rPr>
          <w:rFonts w:ascii="Arial" w:hAnsi="Arial" w:cs="Arial"/>
        </w:rPr>
        <w:t>många</w:t>
      </w:r>
      <w:r w:rsidR="000F49EA">
        <w:rPr>
          <w:rFonts w:ascii="Arial" w:hAnsi="Arial" w:cs="Arial"/>
        </w:rPr>
        <w:t xml:space="preserve"> ärenden. Ärendena är komplexa och tar mer tid. Annars översyn av rutiner och det pågår rekrytering.</w:t>
      </w:r>
    </w:p>
    <w:p w14:paraId="538153CE" w14:textId="1368EDAA" w:rsidR="005C479B" w:rsidRDefault="005C479B" w:rsidP="00374514">
      <w:pPr>
        <w:rPr>
          <w:rFonts w:ascii="Arial" w:hAnsi="Arial" w:cs="Arial"/>
        </w:rPr>
      </w:pPr>
      <w:r w:rsidRPr="00245DC6">
        <w:rPr>
          <w:rFonts w:ascii="Arial" w:hAnsi="Arial" w:cs="Arial"/>
          <w:b/>
          <w:bCs/>
        </w:rPr>
        <w:t>Orust</w:t>
      </w:r>
      <w:r>
        <w:rPr>
          <w:rFonts w:ascii="Arial" w:hAnsi="Arial" w:cs="Arial"/>
        </w:rPr>
        <w:t xml:space="preserve"> har det just nu relativt lugnt för utförarna</w:t>
      </w:r>
      <w:r w:rsidR="00B5325E">
        <w:rPr>
          <w:rFonts w:ascii="Arial" w:hAnsi="Arial" w:cs="Arial"/>
        </w:rPr>
        <w:t>, har personal på plats och lagt fokus på förebyggande och hälsofrämjande arbete. Ett ungdomsboende har öppnat i somras vilket är positivt</w:t>
      </w:r>
      <w:r w:rsidR="008205C8">
        <w:rPr>
          <w:rFonts w:ascii="Arial" w:hAnsi="Arial" w:cs="Arial"/>
        </w:rPr>
        <w:t xml:space="preserve">. Mer svajigt på myndighetssidan med många personalbyten. </w:t>
      </w:r>
    </w:p>
    <w:p w14:paraId="3B725F09" w14:textId="38DC993D" w:rsidR="00C31EE3" w:rsidRDefault="004D635A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245DC6">
        <w:rPr>
          <w:rFonts w:ascii="Arial" w:hAnsi="Arial" w:cs="Arial"/>
          <w:b/>
          <w:bCs/>
        </w:rPr>
        <w:t>Uddevalla</w:t>
      </w:r>
      <w:r>
        <w:rPr>
          <w:rFonts w:ascii="Arial" w:hAnsi="Arial" w:cs="Arial"/>
        </w:rPr>
        <w:t xml:space="preserve"> händer det mycket. Det har kommit tillskott för det förebyggande arbetet och man har utökat fält</w:t>
      </w:r>
      <w:r w:rsidR="00DD6239">
        <w:rPr>
          <w:rFonts w:ascii="Arial" w:hAnsi="Arial" w:cs="Arial"/>
        </w:rPr>
        <w:t>gruppen</w:t>
      </w:r>
      <w:r>
        <w:rPr>
          <w:rFonts w:ascii="Arial" w:hAnsi="Arial" w:cs="Arial"/>
        </w:rPr>
        <w:t xml:space="preserve"> och skapat en gemensam resurs med skolan – Magneten. </w:t>
      </w:r>
      <w:r w:rsidR="00736E7B">
        <w:rPr>
          <w:rFonts w:ascii="Arial" w:hAnsi="Arial" w:cs="Arial"/>
        </w:rPr>
        <w:t>I startgroparna för gruppverksamheter, Skilda världar och B</w:t>
      </w:r>
      <w:r w:rsidR="00ED76C1">
        <w:rPr>
          <w:rFonts w:ascii="Arial" w:hAnsi="Arial" w:cs="Arial"/>
        </w:rPr>
        <w:t>I</w:t>
      </w:r>
      <w:r w:rsidR="00736E7B">
        <w:rPr>
          <w:rFonts w:ascii="Arial" w:hAnsi="Arial" w:cs="Arial"/>
        </w:rPr>
        <w:t>FF</w:t>
      </w:r>
      <w:r w:rsidR="00644668">
        <w:rPr>
          <w:rFonts w:ascii="Arial" w:hAnsi="Arial" w:cs="Arial"/>
        </w:rPr>
        <w:t xml:space="preserve">. Även en utbildningssatsning Samtal med barn, samt fokuserat arbete </w:t>
      </w:r>
      <w:r w:rsidR="00AC3014">
        <w:rPr>
          <w:rFonts w:ascii="Arial" w:hAnsi="Arial" w:cs="Arial"/>
        </w:rPr>
        <w:t>för förbättring r</w:t>
      </w:r>
      <w:r w:rsidR="00644668">
        <w:rPr>
          <w:rFonts w:ascii="Arial" w:hAnsi="Arial" w:cs="Arial"/>
        </w:rPr>
        <w:t xml:space="preserve">unt </w:t>
      </w:r>
      <w:r w:rsidR="00AC3014">
        <w:rPr>
          <w:rFonts w:ascii="Arial" w:hAnsi="Arial" w:cs="Arial"/>
        </w:rPr>
        <w:t xml:space="preserve">de olika planerna – vårdplaner, genomförandeplaner, uppdrag </w:t>
      </w:r>
      <w:proofErr w:type="spellStart"/>
      <w:r w:rsidR="00AC3014">
        <w:rPr>
          <w:rFonts w:ascii="Arial" w:hAnsi="Arial" w:cs="Arial"/>
        </w:rPr>
        <w:t>m</w:t>
      </w:r>
      <w:r w:rsidR="00DD6239">
        <w:rPr>
          <w:rFonts w:ascii="Arial" w:hAnsi="Arial" w:cs="Arial"/>
        </w:rPr>
        <w:t>fl</w:t>
      </w:r>
      <w:r w:rsidR="00AC3014">
        <w:rPr>
          <w:rFonts w:ascii="Arial" w:hAnsi="Arial" w:cs="Arial"/>
        </w:rPr>
        <w:t>.</w:t>
      </w:r>
      <w:proofErr w:type="spellEnd"/>
      <w:r w:rsidR="00AC3014">
        <w:rPr>
          <w:rFonts w:ascii="Arial" w:hAnsi="Arial" w:cs="Arial"/>
        </w:rPr>
        <w:t xml:space="preserve"> </w:t>
      </w:r>
    </w:p>
    <w:p w14:paraId="53D5D6C1" w14:textId="4863EC66" w:rsidR="009A3382" w:rsidRDefault="009A3382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245DC6">
        <w:rPr>
          <w:rFonts w:ascii="Arial" w:hAnsi="Arial" w:cs="Arial"/>
          <w:b/>
          <w:bCs/>
        </w:rPr>
        <w:t>Trollhättan</w:t>
      </w:r>
      <w:r>
        <w:rPr>
          <w:rFonts w:ascii="Arial" w:hAnsi="Arial" w:cs="Arial"/>
        </w:rPr>
        <w:t xml:space="preserve"> pågår lite personalpussel just nu, </w:t>
      </w:r>
      <w:r w:rsidR="00812AAA">
        <w:rPr>
          <w:rFonts w:ascii="Arial" w:hAnsi="Arial" w:cs="Arial"/>
        </w:rPr>
        <w:t>ska starta upp gruppverksamheter runt problematisk skolfrånvaro, B</w:t>
      </w:r>
      <w:r w:rsidR="0012510A">
        <w:rPr>
          <w:rFonts w:ascii="Arial" w:hAnsi="Arial" w:cs="Arial"/>
        </w:rPr>
        <w:t>I</w:t>
      </w:r>
      <w:r w:rsidR="00812AAA">
        <w:rPr>
          <w:rFonts w:ascii="Arial" w:hAnsi="Arial" w:cs="Arial"/>
        </w:rPr>
        <w:t xml:space="preserve">FF och skilda världar. Har haft ett mycket högt inflöde men just nu något lägre. </w:t>
      </w:r>
    </w:p>
    <w:p w14:paraId="72462013" w14:textId="170F8EE6" w:rsidR="00B63038" w:rsidRDefault="00B63038" w:rsidP="00374514">
      <w:pPr>
        <w:rPr>
          <w:rFonts w:ascii="Arial" w:hAnsi="Arial" w:cs="Arial"/>
        </w:rPr>
      </w:pPr>
      <w:r w:rsidRPr="00A17DD8">
        <w:rPr>
          <w:rFonts w:ascii="Arial" w:hAnsi="Arial" w:cs="Arial"/>
          <w:b/>
          <w:bCs/>
        </w:rPr>
        <w:t>Vänersborg</w:t>
      </w:r>
      <w:r>
        <w:rPr>
          <w:rFonts w:ascii="Arial" w:hAnsi="Arial" w:cs="Arial"/>
        </w:rPr>
        <w:t xml:space="preserve"> har </w:t>
      </w:r>
      <w:r w:rsidR="00875AF5">
        <w:rPr>
          <w:rFonts w:ascii="Arial" w:hAnsi="Arial" w:cs="Arial"/>
        </w:rPr>
        <w:t xml:space="preserve">en del organisatoriska förändringar som pågår och man tittar närmare på vad som kan utvecklas vidare, tex på vad det finns för samordningsvinster att göra inom IFO. </w:t>
      </w:r>
      <w:r w:rsidR="003A1443">
        <w:rPr>
          <w:rFonts w:ascii="Arial" w:hAnsi="Arial" w:cs="Arial"/>
        </w:rPr>
        <w:t xml:space="preserve">Hoppas kunna starta </w:t>
      </w:r>
      <w:proofErr w:type="gramStart"/>
      <w:r w:rsidR="003A1443">
        <w:rPr>
          <w:rFonts w:ascii="Arial" w:hAnsi="Arial" w:cs="Arial"/>
        </w:rPr>
        <w:t>igång</w:t>
      </w:r>
      <w:proofErr w:type="gramEnd"/>
      <w:r w:rsidR="003A1443">
        <w:rPr>
          <w:rFonts w:ascii="Arial" w:hAnsi="Arial" w:cs="Arial"/>
        </w:rPr>
        <w:t xml:space="preserve"> gruppverksamheterna igen efter pandemin. Har ett jämnt inflöde, </w:t>
      </w:r>
      <w:r w:rsidR="00A54DF5">
        <w:rPr>
          <w:rFonts w:ascii="Arial" w:hAnsi="Arial" w:cs="Arial"/>
        </w:rPr>
        <w:t>och</w:t>
      </w:r>
      <w:r w:rsidR="003A1443">
        <w:rPr>
          <w:rFonts w:ascii="Arial" w:hAnsi="Arial" w:cs="Arial"/>
        </w:rPr>
        <w:t xml:space="preserve"> </w:t>
      </w:r>
      <w:r w:rsidR="006955B6">
        <w:rPr>
          <w:rFonts w:ascii="Arial" w:hAnsi="Arial" w:cs="Arial"/>
        </w:rPr>
        <w:t xml:space="preserve">problematiken är komplex i de ärenden man har. </w:t>
      </w:r>
    </w:p>
    <w:p w14:paraId="3AEBCB8D" w14:textId="40CEA2EA" w:rsidR="00537D2B" w:rsidRDefault="00537D2B" w:rsidP="00374514">
      <w:pPr>
        <w:rPr>
          <w:rFonts w:ascii="Arial" w:hAnsi="Arial" w:cs="Arial"/>
        </w:rPr>
      </w:pPr>
      <w:r w:rsidRPr="00A17DD8">
        <w:rPr>
          <w:rFonts w:ascii="Arial" w:hAnsi="Arial" w:cs="Arial"/>
          <w:b/>
          <w:bCs/>
        </w:rPr>
        <w:lastRenderedPageBreak/>
        <w:t>Färgelanda</w:t>
      </w:r>
      <w:r>
        <w:rPr>
          <w:rFonts w:ascii="Arial" w:hAnsi="Arial" w:cs="Arial"/>
        </w:rPr>
        <w:t xml:space="preserve">, som jobbar brett med öppenvård gentemot </w:t>
      </w:r>
      <w:r w:rsidR="003A467D">
        <w:rPr>
          <w:rFonts w:ascii="Arial" w:hAnsi="Arial" w:cs="Arial"/>
        </w:rPr>
        <w:t xml:space="preserve">hela IFO, </w:t>
      </w:r>
      <w:r>
        <w:rPr>
          <w:rFonts w:ascii="Arial" w:hAnsi="Arial" w:cs="Arial"/>
        </w:rPr>
        <w:t>har tryck på sina service-insatser</w:t>
      </w:r>
      <w:r w:rsidR="00493972">
        <w:rPr>
          <w:rFonts w:ascii="Arial" w:hAnsi="Arial" w:cs="Arial"/>
        </w:rPr>
        <w:t xml:space="preserve">. Kommer få fördjupad utbildning </w:t>
      </w:r>
      <w:r w:rsidR="008445A7">
        <w:rPr>
          <w:rFonts w:ascii="Arial" w:hAnsi="Arial" w:cs="Arial"/>
        </w:rPr>
        <w:t xml:space="preserve">i behandling för våldsutövare, samt även </w:t>
      </w:r>
      <w:proofErr w:type="spellStart"/>
      <w:r w:rsidR="001E7171">
        <w:rPr>
          <w:rFonts w:ascii="Arial" w:hAnsi="Arial" w:cs="Arial"/>
        </w:rPr>
        <w:t>webb-baserad</w:t>
      </w:r>
      <w:proofErr w:type="spellEnd"/>
      <w:r w:rsidR="001E7171">
        <w:rPr>
          <w:rFonts w:ascii="Arial" w:hAnsi="Arial" w:cs="Arial"/>
        </w:rPr>
        <w:t xml:space="preserve"> behandling inom VIN-området. </w:t>
      </w:r>
    </w:p>
    <w:p w14:paraId="524CB9FB" w14:textId="027330A7" w:rsidR="006D5DD7" w:rsidRDefault="006D5DD7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A17DD8">
        <w:rPr>
          <w:rFonts w:ascii="Arial" w:hAnsi="Arial" w:cs="Arial"/>
          <w:b/>
          <w:bCs/>
        </w:rPr>
        <w:t>Bengtsfors</w:t>
      </w:r>
      <w:r>
        <w:rPr>
          <w:rFonts w:ascii="Arial" w:hAnsi="Arial" w:cs="Arial"/>
        </w:rPr>
        <w:t xml:space="preserve"> är familjebehandlarna fulltaliga och man har mycket att göra </w:t>
      </w:r>
      <w:r w:rsidR="00145C7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komp</w:t>
      </w:r>
      <w:r w:rsidR="00145C79">
        <w:rPr>
          <w:rFonts w:ascii="Arial" w:hAnsi="Arial" w:cs="Arial"/>
        </w:rPr>
        <w:t>l</w:t>
      </w:r>
      <w:r>
        <w:rPr>
          <w:rFonts w:ascii="Arial" w:hAnsi="Arial" w:cs="Arial"/>
        </w:rPr>
        <w:t>exa ärenden</w:t>
      </w:r>
      <w:r w:rsidR="00381BA8">
        <w:rPr>
          <w:rFonts w:ascii="Arial" w:hAnsi="Arial" w:cs="Arial"/>
        </w:rPr>
        <w:t xml:space="preserve">. Köer hos andra instanser skapar också högre tryck på socialtjänstens insatser. </w:t>
      </w:r>
      <w:r w:rsidR="00267F0E">
        <w:rPr>
          <w:rFonts w:ascii="Arial" w:hAnsi="Arial" w:cs="Arial"/>
        </w:rPr>
        <w:t xml:space="preserve">Även i Bengtsfors har man haft översyn av de </w:t>
      </w:r>
      <w:r w:rsidR="00E70408">
        <w:rPr>
          <w:rFonts w:ascii="Arial" w:hAnsi="Arial" w:cs="Arial"/>
        </w:rPr>
        <w:t>olika planer som finns</w:t>
      </w:r>
      <w:r w:rsidR="009864FC">
        <w:rPr>
          <w:rFonts w:ascii="Arial" w:hAnsi="Arial" w:cs="Arial"/>
        </w:rPr>
        <w:t xml:space="preserve"> (uppdrag, genomförande </w:t>
      </w:r>
      <w:proofErr w:type="spellStart"/>
      <w:r w:rsidR="009864FC">
        <w:rPr>
          <w:rFonts w:ascii="Arial" w:hAnsi="Arial" w:cs="Arial"/>
        </w:rPr>
        <w:t>mfl</w:t>
      </w:r>
      <w:proofErr w:type="spellEnd"/>
      <w:r w:rsidR="009864FC">
        <w:rPr>
          <w:rFonts w:ascii="Arial" w:hAnsi="Arial" w:cs="Arial"/>
        </w:rPr>
        <w:t xml:space="preserve">). Har nu </w:t>
      </w:r>
      <w:r w:rsidR="00E70408">
        <w:rPr>
          <w:rFonts w:ascii="Arial" w:hAnsi="Arial" w:cs="Arial"/>
        </w:rPr>
        <w:t xml:space="preserve">många </w:t>
      </w:r>
      <w:r w:rsidR="009864FC">
        <w:rPr>
          <w:rFonts w:ascii="Arial" w:hAnsi="Arial" w:cs="Arial"/>
        </w:rPr>
        <w:t xml:space="preserve">råd- och stödsamtal. </w:t>
      </w:r>
    </w:p>
    <w:p w14:paraId="44D0FD17" w14:textId="24476DBE" w:rsidR="002731AD" w:rsidRDefault="002731AD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A17DD8">
        <w:rPr>
          <w:rFonts w:ascii="Arial" w:hAnsi="Arial" w:cs="Arial"/>
          <w:b/>
          <w:bCs/>
        </w:rPr>
        <w:t>Dals Ed</w:t>
      </w:r>
      <w:r>
        <w:rPr>
          <w:rFonts w:ascii="Arial" w:hAnsi="Arial" w:cs="Arial"/>
        </w:rPr>
        <w:t xml:space="preserve"> pågår omorganisation och det fattas personal</w:t>
      </w:r>
      <w:r w:rsidR="0081471A">
        <w:rPr>
          <w:rFonts w:ascii="Arial" w:hAnsi="Arial" w:cs="Arial"/>
        </w:rPr>
        <w:t>. Just nu konsulter på plats på chefsnivå</w:t>
      </w:r>
      <w:r w:rsidR="003E6614">
        <w:rPr>
          <w:rFonts w:ascii="Arial" w:hAnsi="Arial" w:cs="Arial"/>
        </w:rPr>
        <w:t xml:space="preserve">. Man har genomfört en ABC-grupp med </w:t>
      </w:r>
      <w:r w:rsidR="00E70408">
        <w:rPr>
          <w:rFonts w:ascii="Arial" w:hAnsi="Arial" w:cs="Arial"/>
        </w:rPr>
        <w:t>färre</w:t>
      </w:r>
      <w:r w:rsidR="003E6614">
        <w:rPr>
          <w:rFonts w:ascii="Arial" w:hAnsi="Arial" w:cs="Arial"/>
        </w:rPr>
        <w:t xml:space="preserve"> antal deltagare</w:t>
      </w:r>
      <w:r w:rsidR="003752D5">
        <w:rPr>
          <w:rFonts w:ascii="Arial" w:hAnsi="Arial" w:cs="Arial"/>
        </w:rPr>
        <w:t xml:space="preserve">. Tycker att samarbetet med skolan fungerar bra och har fokus på tidiga insatser och skolfrånvaro. Just nu något lugnare tryck på familjebehandlarna. </w:t>
      </w:r>
    </w:p>
    <w:p w14:paraId="125A85B1" w14:textId="77777777" w:rsidR="00B554EE" w:rsidRDefault="00B554EE" w:rsidP="00374514">
      <w:pPr>
        <w:rPr>
          <w:rFonts w:ascii="Arial" w:hAnsi="Arial" w:cs="Arial"/>
          <w:b/>
          <w:bCs/>
        </w:rPr>
      </w:pPr>
    </w:p>
    <w:p w14:paraId="38A79034" w14:textId="672F0833" w:rsidR="00BD64B9" w:rsidRPr="00B554EE" w:rsidRDefault="00BD64B9" w:rsidP="00374514">
      <w:pPr>
        <w:rPr>
          <w:rFonts w:ascii="Arial" w:hAnsi="Arial" w:cs="Arial"/>
          <w:b/>
          <w:bCs/>
        </w:rPr>
      </w:pPr>
      <w:r w:rsidRPr="00B554EE">
        <w:rPr>
          <w:rFonts w:ascii="Arial" w:hAnsi="Arial" w:cs="Arial"/>
          <w:b/>
          <w:bCs/>
        </w:rPr>
        <w:t>Familjeorienterat boendestöd, Växjö</w:t>
      </w:r>
    </w:p>
    <w:p w14:paraId="6409CF82" w14:textId="4405956D" w:rsidR="00BD64B9" w:rsidRDefault="00BD64B9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Jeanette Rossling, Camilla Fridh och Emmy Wernersson medverkar under en timme </w:t>
      </w:r>
      <w:r w:rsidR="00657928">
        <w:rPr>
          <w:rFonts w:ascii="Arial" w:hAnsi="Arial" w:cs="Arial"/>
        </w:rPr>
        <w:t xml:space="preserve">av mötet </w:t>
      </w:r>
      <w:r>
        <w:rPr>
          <w:rFonts w:ascii="Arial" w:hAnsi="Arial" w:cs="Arial"/>
        </w:rPr>
        <w:t>och berättar om Växjös arbete med Familjeorienterat boendestöd</w:t>
      </w:r>
      <w:r w:rsidR="00657928">
        <w:rPr>
          <w:rFonts w:ascii="Arial" w:hAnsi="Arial" w:cs="Arial"/>
        </w:rPr>
        <w:t xml:space="preserve">. </w:t>
      </w:r>
    </w:p>
    <w:p w14:paraId="123A775D" w14:textId="1AB78AF6" w:rsidR="00D070F5" w:rsidRDefault="003D0D69" w:rsidP="00374514">
      <w:pPr>
        <w:rPr>
          <w:rFonts w:ascii="Arial" w:hAnsi="Arial" w:cs="Arial"/>
        </w:rPr>
      </w:pPr>
      <w:r w:rsidRPr="003D0D69">
        <w:rPr>
          <w:rFonts w:ascii="Arial" w:hAnsi="Arial" w:cs="Arial"/>
        </w:rPr>
        <w:t xml:space="preserve">Familjeorienterat boendestöd, nivå 1 och 2, är en boendestödsinsats med ett föräldra- och familjeperspektiv inom förvaltningen för arbete och välfärd i Växjö kommun. Insatsen har fokus på stöd i föräldraskapet och beviljas föräldrar med psykiatriska </w:t>
      </w:r>
      <w:r w:rsidR="00D61542">
        <w:rPr>
          <w:rFonts w:ascii="Arial" w:hAnsi="Arial" w:cs="Arial"/>
        </w:rPr>
        <w:t>och/</w:t>
      </w:r>
      <w:r w:rsidRPr="003D0D69">
        <w:rPr>
          <w:rFonts w:ascii="Arial" w:hAnsi="Arial" w:cs="Arial"/>
        </w:rPr>
        <w:t>eller neuropsykiatriska funktionsnedsättningar. Syftet är att över ett längre tidsperspektiv ge ett praktiskt och pedagogiskt stöd som anpassas efter individens och familjens behov, som</w:t>
      </w:r>
      <w:r w:rsidR="00674FAD">
        <w:rPr>
          <w:rFonts w:ascii="Arial" w:hAnsi="Arial" w:cs="Arial"/>
        </w:rPr>
        <w:t xml:space="preserve"> både kan stödja </w:t>
      </w:r>
      <w:r w:rsidR="00550EFA">
        <w:rPr>
          <w:rFonts w:ascii="Arial" w:hAnsi="Arial" w:cs="Arial"/>
        </w:rPr>
        <w:t xml:space="preserve">och </w:t>
      </w:r>
      <w:r w:rsidR="002E42AD">
        <w:rPr>
          <w:rFonts w:ascii="Arial" w:hAnsi="Arial" w:cs="Arial"/>
        </w:rPr>
        <w:t>även</w:t>
      </w:r>
      <w:r w:rsidRPr="003D0D69">
        <w:rPr>
          <w:rFonts w:ascii="Arial" w:hAnsi="Arial" w:cs="Arial"/>
        </w:rPr>
        <w:t xml:space="preserve"> kompensera för förälderns svårigheter i föräldraskapet. Stödet ska även</w:t>
      </w:r>
      <w:r w:rsidR="00CF7220">
        <w:rPr>
          <w:rFonts w:ascii="Arial" w:hAnsi="Arial" w:cs="Arial"/>
        </w:rPr>
        <w:t xml:space="preserve"> kunna</w:t>
      </w:r>
      <w:r w:rsidRPr="003D0D69">
        <w:rPr>
          <w:rFonts w:ascii="Arial" w:hAnsi="Arial" w:cs="Arial"/>
        </w:rPr>
        <w:t xml:space="preserve"> tillförsäkra barnets omsorgsbeho</w:t>
      </w:r>
      <w:r w:rsidR="00CF7220">
        <w:rPr>
          <w:rFonts w:ascii="Arial" w:hAnsi="Arial" w:cs="Arial"/>
        </w:rPr>
        <w:t>v</w:t>
      </w:r>
      <w:r w:rsidRPr="003D0D69">
        <w:rPr>
          <w:rFonts w:ascii="Arial" w:hAnsi="Arial" w:cs="Arial"/>
        </w:rPr>
        <w:t xml:space="preserve">. </w:t>
      </w:r>
      <w:r w:rsidR="00674FAD">
        <w:rPr>
          <w:rFonts w:ascii="Arial" w:hAnsi="Arial" w:cs="Arial"/>
        </w:rPr>
        <w:t xml:space="preserve">Nivå </w:t>
      </w:r>
      <w:r w:rsidR="00BC6008">
        <w:rPr>
          <w:rFonts w:ascii="Arial" w:hAnsi="Arial" w:cs="Arial"/>
        </w:rPr>
        <w:t>1</w:t>
      </w:r>
      <w:r w:rsidR="00674FAD">
        <w:rPr>
          <w:rFonts w:ascii="Arial" w:hAnsi="Arial" w:cs="Arial"/>
        </w:rPr>
        <w:t xml:space="preserve"> utreds och beviljas av handläggare inom socialpsykiatri, på samma sätt som </w:t>
      </w:r>
      <w:r w:rsidR="0069237C">
        <w:rPr>
          <w:rFonts w:ascii="Arial" w:hAnsi="Arial" w:cs="Arial"/>
        </w:rPr>
        <w:t>ordinarie boendestöd</w:t>
      </w:r>
      <w:r w:rsidR="00F00A95">
        <w:rPr>
          <w:rFonts w:ascii="Arial" w:hAnsi="Arial" w:cs="Arial"/>
        </w:rPr>
        <w:t>. N</w:t>
      </w:r>
      <w:r w:rsidR="0069237C">
        <w:rPr>
          <w:rFonts w:ascii="Arial" w:hAnsi="Arial" w:cs="Arial"/>
        </w:rPr>
        <w:t>ivå 2 utreds och beviljas inom Barn och familj</w:t>
      </w:r>
      <w:r w:rsidR="00CE7781">
        <w:rPr>
          <w:rFonts w:ascii="Arial" w:hAnsi="Arial" w:cs="Arial"/>
        </w:rPr>
        <w:t xml:space="preserve">. Barn och familj köper Nivå 2-insats från boendestödet och betalar per timme. </w:t>
      </w:r>
      <w:r w:rsidR="006E69E1">
        <w:rPr>
          <w:rFonts w:ascii="Arial" w:hAnsi="Arial" w:cs="Arial"/>
        </w:rPr>
        <w:t xml:space="preserve">För föräldrastöd </w:t>
      </w:r>
      <w:r w:rsidR="00524145">
        <w:rPr>
          <w:rFonts w:ascii="Arial" w:hAnsi="Arial" w:cs="Arial"/>
        </w:rPr>
        <w:t xml:space="preserve">inom boendestödsinsatsen </w:t>
      </w:r>
      <w:r w:rsidR="006E69E1">
        <w:rPr>
          <w:rFonts w:ascii="Arial" w:hAnsi="Arial" w:cs="Arial"/>
        </w:rPr>
        <w:t>används metoden PYC (</w:t>
      </w:r>
      <w:proofErr w:type="spellStart"/>
      <w:r w:rsidR="006E69E1">
        <w:rPr>
          <w:rFonts w:ascii="Arial" w:hAnsi="Arial" w:cs="Arial"/>
        </w:rPr>
        <w:t>Parenting</w:t>
      </w:r>
      <w:proofErr w:type="spellEnd"/>
      <w:r w:rsidR="006E69E1">
        <w:rPr>
          <w:rFonts w:ascii="Arial" w:hAnsi="Arial" w:cs="Arial"/>
        </w:rPr>
        <w:t xml:space="preserve"> Young Children)</w:t>
      </w:r>
      <w:r w:rsidR="00524145">
        <w:rPr>
          <w:rFonts w:ascii="Arial" w:hAnsi="Arial" w:cs="Arial"/>
        </w:rPr>
        <w:t xml:space="preserve">. </w:t>
      </w:r>
      <w:r w:rsidR="00FF77F1">
        <w:rPr>
          <w:rFonts w:ascii="Arial" w:hAnsi="Arial" w:cs="Arial"/>
        </w:rPr>
        <w:t>Jeanette beskriver att man närmat sig varandra inom förvaltningen organisatoriskt och värderingsmässigt</w:t>
      </w:r>
      <w:r w:rsidR="00880A22">
        <w:rPr>
          <w:rFonts w:ascii="Arial" w:hAnsi="Arial" w:cs="Arial"/>
        </w:rPr>
        <w:t xml:space="preserve">, </w:t>
      </w:r>
      <w:proofErr w:type="spellStart"/>
      <w:proofErr w:type="gramStart"/>
      <w:r w:rsidR="00880A22">
        <w:rPr>
          <w:rFonts w:ascii="Arial" w:hAnsi="Arial" w:cs="Arial"/>
        </w:rPr>
        <w:t>bl</w:t>
      </w:r>
      <w:proofErr w:type="spellEnd"/>
      <w:r w:rsidR="00880A22">
        <w:rPr>
          <w:rFonts w:ascii="Arial" w:hAnsi="Arial" w:cs="Arial"/>
        </w:rPr>
        <w:t xml:space="preserve"> a</w:t>
      </w:r>
      <w:proofErr w:type="gramEnd"/>
      <w:r w:rsidR="00880A22">
        <w:rPr>
          <w:rFonts w:ascii="Arial" w:hAnsi="Arial" w:cs="Arial"/>
        </w:rPr>
        <w:t xml:space="preserve"> har man </w:t>
      </w:r>
      <w:proofErr w:type="spellStart"/>
      <w:r w:rsidR="00880A22">
        <w:rPr>
          <w:rFonts w:ascii="Arial" w:hAnsi="Arial" w:cs="Arial"/>
        </w:rPr>
        <w:t>Npf</w:t>
      </w:r>
      <w:proofErr w:type="spellEnd"/>
      <w:r w:rsidR="00880A22">
        <w:rPr>
          <w:rFonts w:ascii="Arial" w:hAnsi="Arial" w:cs="Arial"/>
        </w:rPr>
        <w:t xml:space="preserve">-säkrat </w:t>
      </w:r>
      <w:r w:rsidR="00AB7DE8">
        <w:rPr>
          <w:rFonts w:ascii="Arial" w:hAnsi="Arial" w:cs="Arial"/>
        </w:rPr>
        <w:t xml:space="preserve">både </w:t>
      </w:r>
      <w:r w:rsidR="00880A22">
        <w:rPr>
          <w:rFonts w:ascii="Arial" w:hAnsi="Arial" w:cs="Arial"/>
        </w:rPr>
        <w:t>arbetet</w:t>
      </w:r>
      <w:r w:rsidR="00B524D6">
        <w:rPr>
          <w:rFonts w:ascii="Arial" w:hAnsi="Arial" w:cs="Arial"/>
        </w:rPr>
        <w:t xml:space="preserve"> på handläggar-sidan </w:t>
      </w:r>
      <w:r w:rsidR="00AB7DE8">
        <w:rPr>
          <w:rFonts w:ascii="Arial" w:hAnsi="Arial" w:cs="Arial"/>
        </w:rPr>
        <w:t xml:space="preserve">och lokalerna </w:t>
      </w:r>
      <w:r w:rsidR="00B524D6">
        <w:rPr>
          <w:rFonts w:ascii="Arial" w:hAnsi="Arial" w:cs="Arial"/>
        </w:rPr>
        <w:t xml:space="preserve">som en konsekvens av utökad kunskap om neuropsykiatriska och psykiatriska tillstånd. </w:t>
      </w:r>
      <w:r w:rsidR="00666B03">
        <w:rPr>
          <w:rFonts w:ascii="Arial" w:hAnsi="Arial" w:cs="Arial"/>
        </w:rPr>
        <w:t>Jeanette skickar med vikten av att se över sin organisation om man vill införa familjeorienterat boendestöd i sin kommun</w:t>
      </w:r>
      <w:r w:rsidR="00414E29">
        <w:rPr>
          <w:rFonts w:ascii="Arial" w:hAnsi="Arial" w:cs="Arial"/>
        </w:rPr>
        <w:t xml:space="preserve"> och även att tillskapa </w:t>
      </w:r>
      <w:r w:rsidR="00540C3F">
        <w:rPr>
          <w:rFonts w:ascii="Arial" w:hAnsi="Arial" w:cs="Arial"/>
        </w:rPr>
        <w:t xml:space="preserve">någon form av styrgrupp för arbetet. </w:t>
      </w:r>
      <w:r w:rsidR="00813343">
        <w:rPr>
          <w:rFonts w:ascii="Arial" w:hAnsi="Arial" w:cs="Arial"/>
        </w:rPr>
        <w:t xml:space="preserve">Se </w:t>
      </w:r>
      <w:r w:rsidR="00DE738F">
        <w:rPr>
          <w:rFonts w:ascii="Arial" w:hAnsi="Arial" w:cs="Arial"/>
        </w:rPr>
        <w:t>även</w:t>
      </w:r>
      <w:r w:rsidR="00813343">
        <w:rPr>
          <w:rFonts w:ascii="Arial" w:hAnsi="Arial" w:cs="Arial"/>
        </w:rPr>
        <w:t xml:space="preserve"> bifoga</w:t>
      </w:r>
      <w:r w:rsidR="00DE738F">
        <w:rPr>
          <w:rFonts w:ascii="Arial" w:hAnsi="Arial" w:cs="Arial"/>
        </w:rPr>
        <w:t>de</w:t>
      </w:r>
      <w:r w:rsidR="00813343">
        <w:rPr>
          <w:rFonts w:ascii="Arial" w:hAnsi="Arial" w:cs="Arial"/>
        </w:rPr>
        <w:t xml:space="preserve"> </w:t>
      </w:r>
      <w:proofErr w:type="spellStart"/>
      <w:r w:rsidR="00813343">
        <w:rPr>
          <w:rFonts w:ascii="Arial" w:hAnsi="Arial" w:cs="Arial"/>
        </w:rPr>
        <w:t>ppt</w:t>
      </w:r>
      <w:proofErr w:type="spellEnd"/>
      <w:r w:rsidR="00813343">
        <w:rPr>
          <w:rFonts w:ascii="Arial" w:hAnsi="Arial" w:cs="Arial"/>
        </w:rPr>
        <w:t xml:space="preserve">-bilder, rapport och handbok från Växjö för vidare läsning. </w:t>
      </w:r>
    </w:p>
    <w:p w14:paraId="0E5AAD60" w14:textId="3A129B93" w:rsidR="0076398B" w:rsidRDefault="00E377D7" w:rsidP="00374514">
      <w:pPr>
        <w:rPr>
          <w:rFonts w:ascii="Arial" w:hAnsi="Arial" w:cs="Arial"/>
        </w:rPr>
      </w:pPr>
      <w:r>
        <w:rPr>
          <w:noProof/>
        </w:rPr>
        <w:lastRenderedPageBreak/>
        <w:object w:dxaOrig="225" w:dyaOrig="225" w14:anchorId="71412E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3.4pt;margin-top:-38.15pt;width:75.5pt;height:49pt;z-index:251661312;mso-position-horizontal-relative:text;mso-position-vertical-relative:text">
            <v:imagedata r:id="rId12" o:title=""/>
          </v:shape>
          <o:OLEObject Type="Embed" ProgID="Word.Document.12" ShapeID="_x0000_s1027" DrawAspect="Icon" ObjectID="_1694426150" r:id="rId13">
            <o:FieldCodes>\s</o:FieldCodes>
          </o:OLEObject>
        </w:object>
      </w:r>
      <w:r>
        <w:rPr>
          <w:noProof/>
        </w:rPr>
        <w:object w:dxaOrig="225" w:dyaOrig="225" w14:anchorId="37780ABE">
          <v:shape id="_x0000_s1028" type="#_x0000_t75" style="position:absolute;margin-left:209.9pt;margin-top:-40.15pt;width:75.5pt;height:49pt;z-index:251663360;mso-position-horizontal-relative:text;mso-position-vertical-relative:text">
            <v:imagedata r:id="rId14" o:title=""/>
          </v:shape>
          <o:OLEObject Type="Embed" ProgID="AcroExch.Document.DC" ShapeID="_x0000_s1028" DrawAspect="Icon" ObjectID="_1694426151" r:id="rId15"/>
        </w:object>
      </w:r>
      <w:r>
        <w:rPr>
          <w:noProof/>
        </w:rPr>
        <w:object w:dxaOrig="225" w:dyaOrig="225" w14:anchorId="17E694AE">
          <v:shape id="_x0000_s1026" type="#_x0000_t75" style="position:absolute;margin-left:0;margin-top:-37.15pt;width:75.5pt;height:49pt;z-index:251659264;mso-position-horizontal:absolute;mso-position-horizontal-relative:text;mso-position-vertical:absolute;mso-position-vertical-relative:text">
            <v:imagedata r:id="rId16" o:title=""/>
          </v:shape>
          <o:OLEObject Type="Embed" ProgID="PowerPoint.Show.12" ShapeID="_x0000_s1026" DrawAspect="Icon" ObjectID="_1694426149" r:id="rId17"/>
        </w:object>
      </w:r>
      <w:r w:rsidR="00627B8B">
        <w:tab/>
      </w:r>
      <w:r w:rsidR="00627B8B">
        <w:tab/>
      </w:r>
    </w:p>
    <w:p w14:paraId="13985147" w14:textId="77777777" w:rsidR="00C04346" w:rsidRDefault="00C04346" w:rsidP="00374514">
      <w:pPr>
        <w:rPr>
          <w:rFonts w:ascii="Arial" w:hAnsi="Arial" w:cs="Arial"/>
          <w:b/>
          <w:bCs/>
        </w:rPr>
      </w:pPr>
    </w:p>
    <w:p w14:paraId="74C926E0" w14:textId="10471FB6" w:rsidR="00A36D3C" w:rsidRPr="00B554EE" w:rsidRDefault="00A36D3C" w:rsidP="00374514">
      <w:pPr>
        <w:rPr>
          <w:rFonts w:ascii="Arial" w:hAnsi="Arial" w:cs="Arial"/>
          <w:b/>
          <w:bCs/>
        </w:rPr>
      </w:pPr>
      <w:r w:rsidRPr="00B554EE">
        <w:rPr>
          <w:rFonts w:ascii="Arial" w:hAnsi="Arial" w:cs="Arial"/>
          <w:b/>
          <w:bCs/>
        </w:rPr>
        <w:t>Barnobservationer</w:t>
      </w:r>
    </w:p>
    <w:p w14:paraId="67AA1B32" w14:textId="6B189A1D" w:rsidR="00A36D3C" w:rsidRDefault="00A36D3C" w:rsidP="0037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Maria Hindebo Lundh </w:t>
      </w:r>
      <w:r w:rsidR="00953D7C">
        <w:rPr>
          <w:rFonts w:ascii="Arial" w:hAnsi="Arial" w:cs="Arial"/>
        </w:rPr>
        <w:t>som utvecklat ett arbetssätt för a</w:t>
      </w:r>
      <w:r w:rsidR="00165F53">
        <w:rPr>
          <w:rFonts w:ascii="Arial" w:hAnsi="Arial" w:cs="Arial"/>
        </w:rPr>
        <w:t xml:space="preserve">rbetet med barnobservationer </w:t>
      </w:r>
      <w:r w:rsidR="00953D7C">
        <w:rPr>
          <w:rFonts w:ascii="Arial" w:hAnsi="Arial" w:cs="Arial"/>
        </w:rPr>
        <w:t xml:space="preserve">berättar för nätverket </w:t>
      </w:r>
      <w:r w:rsidR="005807C2">
        <w:rPr>
          <w:rFonts w:ascii="Arial" w:hAnsi="Arial" w:cs="Arial"/>
        </w:rPr>
        <w:t>hur man kan tänka kring observationer som ett sätt att lyfta barnets (</w:t>
      </w:r>
      <w:proofErr w:type="spellStart"/>
      <w:r w:rsidR="005807C2">
        <w:rPr>
          <w:rFonts w:ascii="Arial" w:hAnsi="Arial" w:cs="Arial"/>
        </w:rPr>
        <w:t>ff</w:t>
      </w:r>
      <w:proofErr w:type="spellEnd"/>
      <w:r w:rsidR="005807C2">
        <w:rPr>
          <w:rFonts w:ascii="Arial" w:hAnsi="Arial" w:cs="Arial"/>
        </w:rPr>
        <w:t xml:space="preserve"> allt de yngre barnens) röst genom observationer</w:t>
      </w:r>
      <w:r w:rsidR="008730E4">
        <w:rPr>
          <w:rFonts w:ascii="Arial" w:hAnsi="Arial" w:cs="Arial"/>
        </w:rPr>
        <w:t>na</w:t>
      </w:r>
      <w:r w:rsidR="000360CB">
        <w:rPr>
          <w:rFonts w:ascii="Arial" w:hAnsi="Arial" w:cs="Arial"/>
        </w:rPr>
        <w:t xml:space="preserve">. </w:t>
      </w:r>
      <w:r w:rsidR="00122375">
        <w:rPr>
          <w:rFonts w:ascii="Arial" w:hAnsi="Arial" w:cs="Arial"/>
        </w:rPr>
        <w:t xml:space="preserve">Om </w:t>
      </w:r>
      <w:r w:rsidR="000360CB">
        <w:rPr>
          <w:rFonts w:ascii="Arial" w:hAnsi="Arial" w:cs="Arial"/>
        </w:rPr>
        <w:t xml:space="preserve">observationerna </w:t>
      </w:r>
      <w:r w:rsidR="00122375">
        <w:rPr>
          <w:rFonts w:ascii="Arial" w:hAnsi="Arial" w:cs="Arial"/>
        </w:rPr>
        <w:t>görs med erfarenhet, kunskap och ödmjukhet</w:t>
      </w:r>
      <w:r w:rsidR="00AA2C9B">
        <w:rPr>
          <w:rFonts w:ascii="Arial" w:hAnsi="Arial" w:cs="Arial"/>
        </w:rPr>
        <w:t xml:space="preserve"> kan barnet få sin vardag och miljö beskrivna på ett rättvisande sätt</w:t>
      </w:r>
      <w:r w:rsidR="00953D7C">
        <w:rPr>
          <w:rFonts w:ascii="Arial" w:hAnsi="Arial" w:cs="Arial"/>
        </w:rPr>
        <w:t xml:space="preserve"> i utredningarna</w:t>
      </w:r>
      <w:r w:rsidR="00AA2C9B">
        <w:rPr>
          <w:rFonts w:ascii="Arial" w:hAnsi="Arial" w:cs="Arial"/>
        </w:rPr>
        <w:t xml:space="preserve">. </w:t>
      </w:r>
      <w:r w:rsidR="003215B4">
        <w:rPr>
          <w:rFonts w:ascii="Arial" w:hAnsi="Arial" w:cs="Arial"/>
        </w:rPr>
        <w:t>Maria har ett material som hon gärna delar med sig av till nätverket</w:t>
      </w:r>
      <w:r w:rsidR="000E56E2">
        <w:rPr>
          <w:rFonts w:ascii="Arial" w:hAnsi="Arial" w:cs="Arial"/>
        </w:rPr>
        <w:t>. Hör av er till Maria</w:t>
      </w:r>
      <w:r w:rsidR="00D746DA">
        <w:rPr>
          <w:rFonts w:ascii="Arial" w:hAnsi="Arial" w:cs="Arial"/>
        </w:rPr>
        <w:t xml:space="preserve"> om ni vill ta del av materialet. </w:t>
      </w:r>
    </w:p>
    <w:p w14:paraId="417D38FA" w14:textId="77777777" w:rsidR="00B554EE" w:rsidRDefault="00B554EE" w:rsidP="00374514">
      <w:pPr>
        <w:rPr>
          <w:rFonts w:ascii="Arial" w:hAnsi="Arial" w:cs="Arial"/>
        </w:rPr>
      </w:pPr>
    </w:p>
    <w:p w14:paraId="2FE52FF0" w14:textId="35C77FC3" w:rsidR="000932A4" w:rsidRPr="00B554EE" w:rsidRDefault="000932A4" w:rsidP="00374514">
      <w:pPr>
        <w:rPr>
          <w:rFonts w:ascii="Arial" w:hAnsi="Arial" w:cs="Arial"/>
          <w:b/>
          <w:bCs/>
        </w:rPr>
      </w:pPr>
      <w:r w:rsidRPr="00B554EE">
        <w:rPr>
          <w:rFonts w:ascii="Arial" w:hAnsi="Arial" w:cs="Arial"/>
          <w:b/>
          <w:bCs/>
        </w:rPr>
        <w:t>På gång – regionalt och nationellt</w:t>
      </w:r>
    </w:p>
    <w:p w14:paraId="62DBCA0C" w14:textId="0D389B6B" w:rsidR="000932A4" w:rsidRDefault="00C04346" w:rsidP="00374514">
      <w:pPr>
        <w:rPr>
          <w:rFonts w:ascii="Arial" w:hAnsi="Arial" w:cs="Arial"/>
        </w:rPr>
      </w:pPr>
      <w:r>
        <w:rPr>
          <w:noProof/>
        </w:rPr>
        <w:object w:dxaOrig="225" w:dyaOrig="225" w14:anchorId="69755172">
          <v:shape id="_x0000_s1029" type="#_x0000_t75" style="position:absolute;margin-left:0;margin-top:31.85pt;width:75.5pt;height:49pt;z-index:251665408;mso-position-horizontal-relative:text;mso-position-vertical-relative:text">
            <v:imagedata r:id="rId18" o:title=""/>
          </v:shape>
          <o:OLEObject Type="Embed" ProgID="PowerPoint.Show.12" ShapeID="_x0000_s1029" DrawAspect="Icon" ObjectID="_1694426152" r:id="rId19"/>
        </w:object>
      </w:r>
      <w:r w:rsidR="000932A4">
        <w:rPr>
          <w:rFonts w:ascii="Arial" w:hAnsi="Arial" w:cs="Arial"/>
        </w:rPr>
        <w:t xml:space="preserve">Jenny visar sammanfattad information från SKR och Socialstyrelsen inom Barn och unga-området, se bifogade </w:t>
      </w:r>
      <w:proofErr w:type="spellStart"/>
      <w:r w:rsidR="000932A4">
        <w:rPr>
          <w:rFonts w:ascii="Arial" w:hAnsi="Arial" w:cs="Arial"/>
        </w:rPr>
        <w:t>ppt</w:t>
      </w:r>
      <w:proofErr w:type="spellEnd"/>
      <w:r w:rsidR="000932A4">
        <w:rPr>
          <w:rFonts w:ascii="Arial" w:hAnsi="Arial" w:cs="Arial"/>
        </w:rPr>
        <w:t xml:space="preserve">-bilder för info och länkar. </w:t>
      </w:r>
    </w:p>
    <w:p w14:paraId="2E6A820B" w14:textId="0A3E25B1" w:rsidR="00C04346" w:rsidRPr="003D0D69" w:rsidRDefault="00C04346" w:rsidP="00374514">
      <w:pPr>
        <w:rPr>
          <w:rFonts w:ascii="Arial" w:hAnsi="Arial" w:cs="Arial"/>
        </w:rPr>
      </w:pPr>
    </w:p>
    <w:p w14:paraId="18B15BAF" w14:textId="77777777" w:rsidR="00B554EE" w:rsidRDefault="00B554EE" w:rsidP="00225926">
      <w:pPr>
        <w:rPr>
          <w:rFonts w:ascii="Arial" w:hAnsi="Arial" w:cs="Arial"/>
          <w:b/>
          <w:bCs/>
          <w:color w:val="000000"/>
        </w:rPr>
      </w:pPr>
    </w:p>
    <w:p w14:paraId="3B290BA8" w14:textId="7BFFA030" w:rsidR="00225926" w:rsidRDefault="00225926" w:rsidP="00225926">
      <w:pPr>
        <w:rPr>
          <w:rFonts w:ascii="Arial" w:hAnsi="Arial" w:cs="Arial"/>
          <w:b/>
          <w:bCs/>
          <w:color w:val="000000"/>
        </w:rPr>
      </w:pPr>
      <w:r w:rsidRPr="003352C7">
        <w:rPr>
          <w:rFonts w:ascii="Arial" w:hAnsi="Arial" w:cs="Arial"/>
          <w:b/>
          <w:bCs/>
          <w:color w:val="000000"/>
        </w:rPr>
        <w:t>N</w:t>
      </w:r>
      <w:r w:rsidR="00665B15">
        <w:rPr>
          <w:rFonts w:ascii="Arial" w:hAnsi="Arial" w:cs="Arial"/>
          <w:b/>
          <w:bCs/>
          <w:color w:val="000000"/>
        </w:rPr>
        <w:t>ästa möte är 6 december</w:t>
      </w:r>
    </w:p>
    <w:p w14:paraId="2F1027DF" w14:textId="1BE4F0D2" w:rsidR="00E3447F" w:rsidRPr="00E3447F" w:rsidRDefault="00E3447F" w:rsidP="00225926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 bestämmer att träffas fysiskt på Riverside i Uddevalla, under förutsättning att kommande lättnader i pandemirestriktioner ligger kvar då. </w:t>
      </w:r>
    </w:p>
    <w:p w14:paraId="4F75C9C2" w14:textId="77777777" w:rsidR="000E4BB5" w:rsidRDefault="000E4BB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6369B2" w14:textId="28EC5B5E" w:rsidR="00C21F10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Sect="00DF02E5">
      <w:headerReference w:type="even" r:id="rId20"/>
      <w:headerReference w:type="default" r:id="rId21"/>
      <w:headerReference w:type="first" r:id="rId22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AFEC5" w14:textId="77777777" w:rsidR="002D2E62" w:rsidRDefault="002D2E62" w:rsidP="00256AE5">
      <w:pPr>
        <w:spacing w:after="0" w:line="240" w:lineRule="auto"/>
      </w:pPr>
      <w:r>
        <w:separator/>
      </w:r>
    </w:p>
  </w:endnote>
  <w:endnote w:type="continuationSeparator" w:id="0">
    <w:p w14:paraId="618C5252" w14:textId="77777777" w:rsidR="002D2E62" w:rsidRDefault="002D2E62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DEAB6" w14:textId="77777777" w:rsidR="002D2E62" w:rsidRDefault="002D2E62" w:rsidP="00256AE5">
      <w:pPr>
        <w:spacing w:after="0" w:line="240" w:lineRule="auto"/>
      </w:pPr>
      <w:r>
        <w:separator/>
      </w:r>
    </w:p>
  </w:footnote>
  <w:footnote w:type="continuationSeparator" w:id="0">
    <w:p w14:paraId="01CB7935" w14:textId="77777777" w:rsidR="002D2E62" w:rsidRDefault="002D2E62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C04346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56D8A9FA" w:rsidR="00256AE5" w:rsidRPr="00B310F7" w:rsidRDefault="00C04346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</w:t>
    </w:r>
    <w:r w:rsidR="00886382">
      <w:t>9</w:t>
    </w:r>
    <w:r w:rsidR="00EA27DD">
      <w:t>-</w:t>
    </w:r>
    <w:r w:rsidR="00D01CD3">
      <w:t>20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r>
          <w:fldChar w:fldCharType="begin"/>
        </w:r>
        <w:r>
          <w:instrText>NUMPAGES  \* Arabic  \* MERGEFORMAT</w:instrText>
        </w:r>
        <w:r>
          <w:fldChar w:fldCharType="separate"/>
        </w:r>
        <w:r w:rsidR="000B2E57" w:rsidRPr="00B310F7">
          <w:t>2</w:t>
        </w:r>
        <w:r>
          <w:fldChar w:fldCharType="end"/>
        </w:r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C04346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066E1"/>
    <w:rsid w:val="00006F1B"/>
    <w:rsid w:val="00007927"/>
    <w:rsid w:val="00011D08"/>
    <w:rsid w:val="000144D6"/>
    <w:rsid w:val="000320C9"/>
    <w:rsid w:val="000360CB"/>
    <w:rsid w:val="00037240"/>
    <w:rsid w:val="00043278"/>
    <w:rsid w:val="00052475"/>
    <w:rsid w:val="000527C7"/>
    <w:rsid w:val="0005462F"/>
    <w:rsid w:val="00063D4C"/>
    <w:rsid w:val="00065C2F"/>
    <w:rsid w:val="000764A6"/>
    <w:rsid w:val="000816E9"/>
    <w:rsid w:val="00082E60"/>
    <w:rsid w:val="00085CBB"/>
    <w:rsid w:val="000907BF"/>
    <w:rsid w:val="0009169F"/>
    <w:rsid w:val="000932A4"/>
    <w:rsid w:val="000A6BDC"/>
    <w:rsid w:val="000B2E57"/>
    <w:rsid w:val="000B37F1"/>
    <w:rsid w:val="000B6EED"/>
    <w:rsid w:val="000B77C3"/>
    <w:rsid w:val="000C00A9"/>
    <w:rsid w:val="000D31F2"/>
    <w:rsid w:val="000D523B"/>
    <w:rsid w:val="000D60CF"/>
    <w:rsid w:val="000D7ED4"/>
    <w:rsid w:val="000E367A"/>
    <w:rsid w:val="000E4BB5"/>
    <w:rsid w:val="000E56E2"/>
    <w:rsid w:val="000F1BDC"/>
    <w:rsid w:val="000F316D"/>
    <w:rsid w:val="000F38AC"/>
    <w:rsid w:val="000F49EA"/>
    <w:rsid w:val="000F58B7"/>
    <w:rsid w:val="000F6028"/>
    <w:rsid w:val="00101B73"/>
    <w:rsid w:val="001211E8"/>
    <w:rsid w:val="00122375"/>
    <w:rsid w:val="0012510A"/>
    <w:rsid w:val="0012657C"/>
    <w:rsid w:val="0013656D"/>
    <w:rsid w:val="001379CD"/>
    <w:rsid w:val="00140FCD"/>
    <w:rsid w:val="0014509B"/>
    <w:rsid w:val="00145C79"/>
    <w:rsid w:val="001468C7"/>
    <w:rsid w:val="001519A9"/>
    <w:rsid w:val="0015242C"/>
    <w:rsid w:val="00157D27"/>
    <w:rsid w:val="001643A7"/>
    <w:rsid w:val="00165F53"/>
    <w:rsid w:val="001703B3"/>
    <w:rsid w:val="001728D8"/>
    <w:rsid w:val="001775F3"/>
    <w:rsid w:val="001823AC"/>
    <w:rsid w:val="00185593"/>
    <w:rsid w:val="00186139"/>
    <w:rsid w:val="00196E3A"/>
    <w:rsid w:val="00196E4A"/>
    <w:rsid w:val="001A40DC"/>
    <w:rsid w:val="001B32ED"/>
    <w:rsid w:val="001B4A2F"/>
    <w:rsid w:val="001C02E7"/>
    <w:rsid w:val="001C1232"/>
    <w:rsid w:val="001C33D9"/>
    <w:rsid w:val="001D2D67"/>
    <w:rsid w:val="001D5769"/>
    <w:rsid w:val="001E0DD5"/>
    <w:rsid w:val="001E7171"/>
    <w:rsid w:val="001F187A"/>
    <w:rsid w:val="001F296C"/>
    <w:rsid w:val="00204E1D"/>
    <w:rsid w:val="00212C18"/>
    <w:rsid w:val="0021429D"/>
    <w:rsid w:val="002168BD"/>
    <w:rsid w:val="0022114C"/>
    <w:rsid w:val="00225926"/>
    <w:rsid w:val="002270FD"/>
    <w:rsid w:val="0023076B"/>
    <w:rsid w:val="002320FA"/>
    <w:rsid w:val="002352B4"/>
    <w:rsid w:val="00236A59"/>
    <w:rsid w:val="00241300"/>
    <w:rsid w:val="00241FBB"/>
    <w:rsid w:val="00245DC6"/>
    <w:rsid w:val="00254E51"/>
    <w:rsid w:val="00255436"/>
    <w:rsid w:val="00256AE5"/>
    <w:rsid w:val="00267278"/>
    <w:rsid w:val="00267F0E"/>
    <w:rsid w:val="00270A3E"/>
    <w:rsid w:val="002731AD"/>
    <w:rsid w:val="00273A22"/>
    <w:rsid w:val="002740BB"/>
    <w:rsid w:val="002744F5"/>
    <w:rsid w:val="00274A8E"/>
    <w:rsid w:val="00276A3A"/>
    <w:rsid w:val="00277A10"/>
    <w:rsid w:val="002814D9"/>
    <w:rsid w:val="00286779"/>
    <w:rsid w:val="0029480B"/>
    <w:rsid w:val="00296003"/>
    <w:rsid w:val="002A268E"/>
    <w:rsid w:val="002A3784"/>
    <w:rsid w:val="002A61E8"/>
    <w:rsid w:val="002B280F"/>
    <w:rsid w:val="002B3E15"/>
    <w:rsid w:val="002C0908"/>
    <w:rsid w:val="002D0EB5"/>
    <w:rsid w:val="002D2E62"/>
    <w:rsid w:val="002D36D1"/>
    <w:rsid w:val="002D4694"/>
    <w:rsid w:val="002E2DE3"/>
    <w:rsid w:val="002E42AD"/>
    <w:rsid w:val="002E5C5C"/>
    <w:rsid w:val="002F34F3"/>
    <w:rsid w:val="002F504E"/>
    <w:rsid w:val="0031326F"/>
    <w:rsid w:val="003215B4"/>
    <w:rsid w:val="00323FDF"/>
    <w:rsid w:val="00331628"/>
    <w:rsid w:val="00333C41"/>
    <w:rsid w:val="003352C7"/>
    <w:rsid w:val="00336BF4"/>
    <w:rsid w:val="00341E11"/>
    <w:rsid w:val="00342BE6"/>
    <w:rsid w:val="00342F37"/>
    <w:rsid w:val="0034321A"/>
    <w:rsid w:val="00352F37"/>
    <w:rsid w:val="0035397F"/>
    <w:rsid w:val="00354871"/>
    <w:rsid w:val="00360D1B"/>
    <w:rsid w:val="00374514"/>
    <w:rsid w:val="0037475D"/>
    <w:rsid w:val="003752D5"/>
    <w:rsid w:val="00376ACA"/>
    <w:rsid w:val="00381BA8"/>
    <w:rsid w:val="00393BB3"/>
    <w:rsid w:val="003A0D06"/>
    <w:rsid w:val="003A1443"/>
    <w:rsid w:val="003A467D"/>
    <w:rsid w:val="003B1C7E"/>
    <w:rsid w:val="003B28CF"/>
    <w:rsid w:val="003B2A6C"/>
    <w:rsid w:val="003B3933"/>
    <w:rsid w:val="003B475B"/>
    <w:rsid w:val="003D0D69"/>
    <w:rsid w:val="003E056E"/>
    <w:rsid w:val="003E42B3"/>
    <w:rsid w:val="003E6614"/>
    <w:rsid w:val="003E6AFD"/>
    <w:rsid w:val="003F4D17"/>
    <w:rsid w:val="00400BA6"/>
    <w:rsid w:val="004017A4"/>
    <w:rsid w:val="00406183"/>
    <w:rsid w:val="00406E54"/>
    <w:rsid w:val="00411276"/>
    <w:rsid w:val="00414E29"/>
    <w:rsid w:val="00421BED"/>
    <w:rsid w:val="00422058"/>
    <w:rsid w:val="00437F2C"/>
    <w:rsid w:val="00451220"/>
    <w:rsid w:val="00454A3E"/>
    <w:rsid w:val="00455962"/>
    <w:rsid w:val="004572C4"/>
    <w:rsid w:val="004601B3"/>
    <w:rsid w:val="00464127"/>
    <w:rsid w:val="004705DA"/>
    <w:rsid w:val="00482A5B"/>
    <w:rsid w:val="00493972"/>
    <w:rsid w:val="004947FA"/>
    <w:rsid w:val="00496EB3"/>
    <w:rsid w:val="00497F62"/>
    <w:rsid w:val="004A0806"/>
    <w:rsid w:val="004A2DD3"/>
    <w:rsid w:val="004A7E83"/>
    <w:rsid w:val="004B787C"/>
    <w:rsid w:val="004C0F98"/>
    <w:rsid w:val="004C56FA"/>
    <w:rsid w:val="004C5ED7"/>
    <w:rsid w:val="004C651B"/>
    <w:rsid w:val="004D635A"/>
    <w:rsid w:val="004D79BC"/>
    <w:rsid w:val="004F7821"/>
    <w:rsid w:val="0050289D"/>
    <w:rsid w:val="0050778E"/>
    <w:rsid w:val="00510D98"/>
    <w:rsid w:val="00511D3C"/>
    <w:rsid w:val="00517B0D"/>
    <w:rsid w:val="00524145"/>
    <w:rsid w:val="005323E4"/>
    <w:rsid w:val="00537BBD"/>
    <w:rsid w:val="00537D2B"/>
    <w:rsid w:val="005406A3"/>
    <w:rsid w:val="00540C3F"/>
    <w:rsid w:val="0054310B"/>
    <w:rsid w:val="00550EFA"/>
    <w:rsid w:val="005511A3"/>
    <w:rsid w:val="00553F39"/>
    <w:rsid w:val="005568B2"/>
    <w:rsid w:val="00562F25"/>
    <w:rsid w:val="005727ED"/>
    <w:rsid w:val="005807C2"/>
    <w:rsid w:val="00581507"/>
    <w:rsid w:val="00584363"/>
    <w:rsid w:val="00585782"/>
    <w:rsid w:val="00587230"/>
    <w:rsid w:val="0059004C"/>
    <w:rsid w:val="00593D7D"/>
    <w:rsid w:val="00594F13"/>
    <w:rsid w:val="00596E8D"/>
    <w:rsid w:val="005B57A3"/>
    <w:rsid w:val="005C1E95"/>
    <w:rsid w:val="005C479B"/>
    <w:rsid w:val="005D46A1"/>
    <w:rsid w:val="005D595D"/>
    <w:rsid w:val="005D7284"/>
    <w:rsid w:val="005E06FD"/>
    <w:rsid w:val="005E2C2C"/>
    <w:rsid w:val="005E4444"/>
    <w:rsid w:val="005E49BF"/>
    <w:rsid w:val="005E6DA1"/>
    <w:rsid w:val="005F1BA0"/>
    <w:rsid w:val="005F303B"/>
    <w:rsid w:val="005F6448"/>
    <w:rsid w:val="00604A7E"/>
    <w:rsid w:val="00623E46"/>
    <w:rsid w:val="00627B8B"/>
    <w:rsid w:val="00635BCF"/>
    <w:rsid w:val="0063644D"/>
    <w:rsid w:val="00637914"/>
    <w:rsid w:val="0064183E"/>
    <w:rsid w:val="00644668"/>
    <w:rsid w:val="006457A4"/>
    <w:rsid w:val="006457FE"/>
    <w:rsid w:val="00646CD6"/>
    <w:rsid w:val="0065040B"/>
    <w:rsid w:val="00657928"/>
    <w:rsid w:val="006618DD"/>
    <w:rsid w:val="00663A93"/>
    <w:rsid w:val="00665B15"/>
    <w:rsid w:val="00666B03"/>
    <w:rsid w:val="00672097"/>
    <w:rsid w:val="00672814"/>
    <w:rsid w:val="006728EA"/>
    <w:rsid w:val="00674FAD"/>
    <w:rsid w:val="00680724"/>
    <w:rsid w:val="00685C65"/>
    <w:rsid w:val="00687AF2"/>
    <w:rsid w:val="0069237C"/>
    <w:rsid w:val="00693785"/>
    <w:rsid w:val="00694F41"/>
    <w:rsid w:val="00695029"/>
    <w:rsid w:val="006955B6"/>
    <w:rsid w:val="006A0034"/>
    <w:rsid w:val="006A1F55"/>
    <w:rsid w:val="006A4E92"/>
    <w:rsid w:val="006B0015"/>
    <w:rsid w:val="006B1F16"/>
    <w:rsid w:val="006B5EBD"/>
    <w:rsid w:val="006C41A7"/>
    <w:rsid w:val="006C50FC"/>
    <w:rsid w:val="006C5302"/>
    <w:rsid w:val="006D5DD7"/>
    <w:rsid w:val="006E0B98"/>
    <w:rsid w:val="006E1813"/>
    <w:rsid w:val="006E69E1"/>
    <w:rsid w:val="006F4C13"/>
    <w:rsid w:val="006F7C27"/>
    <w:rsid w:val="006F7C91"/>
    <w:rsid w:val="00700897"/>
    <w:rsid w:val="007027B1"/>
    <w:rsid w:val="00705510"/>
    <w:rsid w:val="00705DBE"/>
    <w:rsid w:val="007122EF"/>
    <w:rsid w:val="007157DC"/>
    <w:rsid w:val="0071589D"/>
    <w:rsid w:val="007235C5"/>
    <w:rsid w:val="0072655F"/>
    <w:rsid w:val="007265E6"/>
    <w:rsid w:val="00736E7B"/>
    <w:rsid w:val="007408FB"/>
    <w:rsid w:val="0074158E"/>
    <w:rsid w:val="007604B9"/>
    <w:rsid w:val="00760A75"/>
    <w:rsid w:val="007632DA"/>
    <w:rsid w:val="0076398B"/>
    <w:rsid w:val="00771743"/>
    <w:rsid w:val="00775F0C"/>
    <w:rsid w:val="00783D9B"/>
    <w:rsid w:val="00784774"/>
    <w:rsid w:val="007850F5"/>
    <w:rsid w:val="007857E5"/>
    <w:rsid w:val="00785D21"/>
    <w:rsid w:val="007A1C8D"/>
    <w:rsid w:val="007A3B78"/>
    <w:rsid w:val="007B2A01"/>
    <w:rsid w:val="007B682A"/>
    <w:rsid w:val="007D00F8"/>
    <w:rsid w:val="007D0182"/>
    <w:rsid w:val="007D1494"/>
    <w:rsid w:val="007E2115"/>
    <w:rsid w:val="007E255A"/>
    <w:rsid w:val="007E390C"/>
    <w:rsid w:val="007E40AC"/>
    <w:rsid w:val="007E57CF"/>
    <w:rsid w:val="00803672"/>
    <w:rsid w:val="008065FE"/>
    <w:rsid w:val="00812AAA"/>
    <w:rsid w:val="00813343"/>
    <w:rsid w:val="00813567"/>
    <w:rsid w:val="00814566"/>
    <w:rsid w:val="0081471A"/>
    <w:rsid w:val="008205C8"/>
    <w:rsid w:val="00823C17"/>
    <w:rsid w:val="00825FA7"/>
    <w:rsid w:val="0083650F"/>
    <w:rsid w:val="00843ED8"/>
    <w:rsid w:val="008445A7"/>
    <w:rsid w:val="0085010B"/>
    <w:rsid w:val="0085127E"/>
    <w:rsid w:val="00851B58"/>
    <w:rsid w:val="00852F5D"/>
    <w:rsid w:val="00854144"/>
    <w:rsid w:val="00855A45"/>
    <w:rsid w:val="00857CAA"/>
    <w:rsid w:val="00862BF1"/>
    <w:rsid w:val="00865B8C"/>
    <w:rsid w:val="008730E4"/>
    <w:rsid w:val="00875AF5"/>
    <w:rsid w:val="00876D85"/>
    <w:rsid w:val="00876FA4"/>
    <w:rsid w:val="00880A22"/>
    <w:rsid w:val="0088118C"/>
    <w:rsid w:val="00882945"/>
    <w:rsid w:val="00886382"/>
    <w:rsid w:val="008907F6"/>
    <w:rsid w:val="008A2DAA"/>
    <w:rsid w:val="008A72E9"/>
    <w:rsid w:val="008B1EC8"/>
    <w:rsid w:val="008B216A"/>
    <w:rsid w:val="008B2574"/>
    <w:rsid w:val="008B2BE0"/>
    <w:rsid w:val="008B326F"/>
    <w:rsid w:val="008B5002"/>
    <w:rsid w:val="008C14B6"/>
    <w:rsid w:val="008C266F"/>
    <w:rsid w:val="008C372B"/>
    <w:rsid w:val="008D2715"/>
    <w:rsid w:val="008D78C9"/>
    <w:rsid w:val="008E077C"/>
    <w:rsid w:val="008E1199"/>
    <w:rsid w:val="008E4102"/>
    <w:rsid w:val="008E50D5"/>
    <w:rsid w:val="008F2BB6"/>
    <w:rsid w:val="008F3109"/>
    <w:rsid w:val="00903789"/>
    <w:rsid w:val="00906B84"/>
    <w:rsid w:val="009312F3"/>
    <w:rsid w:val="00936F72"/>
    <w:rsid w:val="00937425"/>
    <w:rsid w:val="0094094D"/>
    <w:rsid w:val="0094636D"/>
    <w:rsid w:val="00953D7C"/>
    <w:rsid w:val="00954B41"/>
    <w:rsid w:val="00954D5E"/>
    <w:rsid w:val="00956D49"/>
    <w:rsid w:val="00962A84"/>
    <w:rsid w:val="00963BDB"/>
    <w:rsid w:val="0096472B"/>
    <w:rsid w:val="00967867"/>
    <w:rsid w:val="00971C34"/>
    <w:rsid w:val="00972E0B"/>
    <w:rsid w:val="009808A3"/>
    <w:rsid w:val="00983A83"/>
    <w:rsid w:val="009847FA"/>
    <w:rsid w:val="00984FE0"/>
    <w:rsid w:val="00985E8E"/>
    <w:rsid w:val="009864FC"/>
    <w:rsid w:val="0099100B"/>
    <w:rsid w:val="0099148A"/>
    <w:rsid w:val="00993F95"/>
    <w:rsid w:val="00996A01"/>
    <w:rsid w:val="009A3382"/>
    <w:rsid w:val="009A5D4B"/>
    <w:rsid w:val="009B2047"/>
    <w:rsid w:val="009B47C4"/>
    <w:rsid w:val="009C1498"/>
    <w:rsid w:val="009C1ECD"/>
    <w:rsid w:val="009C2B1A"/>
    <w:rsid w:val="009C3B49"/>
    <w:rsid w:val="009C4931"/>
    <w:rsid w:val="009C6FFC"/>
    <w:rsid w:val="009D4CC0"/>
    <w:rsid w:val="009E0AD8"/>
    <w:rsid w:val="009E0CFD"/>
    <w:rsid w:val="009E68F2"/>
    <w:rsid w:val="009F3777"/>
    <w:rsid w:val="009F44A3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17DD8"/>
    <w:rsid w:val="00A23D42"/>
    <w:rsid w:val="00A33C04"/>
    <w:rsid w:val="00A36D3C"/>
    <w:rsid w:val="00A47C41"/>
    <w:rsid w:val="00A50C5B"/>
    <w:rsid w:val="00A54CEB"/>
    <w:rsid w:val="00A54DF5"/>
    <w:rsid w:val="00A566DE"/>
    <w:rsid w:val="00A6760B"/>
    <w:rsid w:val="00A71EEF"/>
    <w:rsid w:val="00A758A1"/>
    <w:rsid w:val="00A80605"/>
    <w:rsid w:val="00A86E24"/>
    <w:rsid w:val="00A87E53"/>
    <w:rsid w:val="00A9124D"/>
    <w:rsid w:val="00A93A4C"/>
    <w:rsid w:val="00AA2C9B"/>
    <w:rsid w:val="00AA6FAB"/>
    <w:rsid w:val="00AB308F"/>
    <w:rsid w:val="00AB48BD"/>
    <w:rsid w:val="00AB7DE8"/>
    <w:rsid w:val="00AC3014"/>
    <w:rsid w:val="00AC3280"/>
    <w:rsid w:val="00AC4EE4"/>
    <w:rsid w:val="00AE1E00"/>
    <w:rsid w:val="00AE4FD5"/>
    <w:rsid w:val="00AE57B2"/>
    <w:rsid w:val="00AF159D"/>
    <w:rsid w:val="00AF19D3"/>
    <w:rsid w:val="00AF7675"/>
    <w:rsid w:val="00B00C88"/>
    <w:rsid w:val="00B12EBB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24D6"/>
    <w:rsid w:val="00B5325E"/>
    <w:rsid w:val="00B554EE"/>
    <w:rsid w:val="00B55920"/>
    <w:rsid w:val="00B5594A"/>
    <w:rsid w:val="00B63038"/>
    <w:rsid w:val="00B73E40"/>
    <w:rsid w:val="00B74DAE"/>
    <w:rsid w:val="00B83099"/>
    <w:rsid w:val="00B84085"/>
    <w:rsid w:val="00B84DC2"/>
    <w:rsid w:val="00B852E4"/>
    <w:rsid w:val="00B93099"/>
    <w:rsid w:val="00B966E7"/>
    <w:rsid w:val="00B9732A"/>
    <w:rsid w:val="00BA204E"/>
    <w:rsid w:val="00BA3451"/>
    <w:rsid w:val="00BB3B3D"/>
    <w:rsid w:val="00BB41AE"/>
    <w:rsid w:val="00BC38CA"/>
    <w:rsid w:val="00BC6008"/>
    <w:rsid w:val="00BD1336"/>
    <w:rsid w:val="00BD1DC4"/>
    <w:rsid w:val="00BD64B9"/>
    <w:rsid w:val="00BE3BD7"/>
    <w:rsid w:val="00BF3F35"/>
    <w:rsid w:val="00BF4DC8"/>
    <w:rsid w:val="00C00C53"/>
    <w:rsid w:val="00C019E3"/>
    <w:rsid w:val="00C04346"/>
    <w:rsid w:val="00C21F10"/>
    <w:rsid w:val="00C22409"/>
    <w:rsid w:val="00C31BA1"/>
    <w:rsid w:val="00C31EE3"/>
    <w:rsid w:val="00C32945"/>
    <w:rsid w:val="00C37A68"/>
    <w:rsid w:val="00C41296"/>
    <w:rsid w:val="00C4216C"/>
    <w:rsid w:val="00C601A9"/>
    <w:rsid w:val="00C722EC"/>
    <w:rsid w:val="00C726AA"/>
    <w:rsid w:val="00C74908"/>
    <w:rsid w:val="00C80F61"/>
    <w:rsid w:val="00C908DD"/>
    <w:rsid w:val="00C91989"/>
    <w:rsid w:val="00C91D63"/>
    <w:rsid w:val="00C93924"/>
    <w:rsid w:val="00C96CCB"/>
    <w:rsid w:val="00CA3C02"/>
    <w:rsid w:val="00CA5645"/>
    <w:rsid w:val="00CB653E"/>
    <w:rsid w:val="00CB6E73"/>
    <w:rsid w:val="00CC7769"/>
    <w:rsid w:val="00CD2605"/>
    <w:rsid w:val="00CD3B0C"/>
    <w:rsid w:val="00CD4D20"/>
    <w:rsid w:val="00CD5A2D"/>
    <w:rsid w:val="00CE07FF"/>
    <w:rsid w:val="00CE6AA2"/>
    <w:rsid w:val="00CE7781"/>
    <w:rsid w:val="00CF122F"/>
    <w:rsid w:val="00CF4F9B"/>
    <w:rsid w:val="00CF644D"/>
    <w:rsid w:val="00CF7220"/>
    <w:rsid w:val="00D01CD3"/>
    <w:rsid w:val="00D02469"/>
    <w:rsid w:val="00D06DB0"/>
    <w:rsid w:val="00D070F5"/>
    <w:rsid w:val="00D1648B"/>
    <w:rsid w:val="00D16D91"/>
    <w:rsid w:val="00D25EE2"/>
    <w:rsid w:val="00D3391A"/>
    <w:rsid w:val="00D42C3D"/>
    <w:rsid w:val="00D44579"/>
    <w:rsid w:val="00D45D30"/>
    <w:rsid w:val="00D513CB"/>
    <w:rsid w:val="00D548D1"/>
    <w:rsid w:val="00D55066"/>
    <w:rsid w:val="00D561A3"/>
    <w:rsid w:val="00D61542"/>
    <w:rsid w:val="00D621D4"/>
    <w:rsid w:val="00D63DDE"/>
    <w:rsid w:val="00D67F1F"/>
    <w:rsid w:val="00D72A58"/>
    <w:rsid w:val="00D746DA"/>
    <w:rsid w:val="00D80FC1"/>
    <w:rsid w:val="00D81104"/>
    <w:rsid w:val="00D823BF"/>
    <w:rsid w:val="00D83EE9"/>
    <w:rsid w:val="00D9096B"/>
    <w:rsid w:val="00D96E59"/>
    <w:rsid w:val="00D975CF"/>
    <w:rsid w:val="00DA070F"/>
    <w:rsid w:val="00DA34C1"/>
    <w:rsid w:val="00DB5922"/>
    <w:rsid w:val="00DB7678"/>
    <w:rsid w:val="00DC08A5"/>
    <w:rsid w:val="00DC4AD8"/>
    <w:rsid w:val="00DC62F5"/>
    <w:rsid w:val="00DD6239"/>
    <w:rsid w:val="00DE08F3"/>
    <w:rsid w:val="00DE4AFC"/>
    <w:rsid w:val="00DE6CE0"/>
    <w:rsid w:val="00DE738F"/>
    <w:rsid w:val="00DE7D72"/>
    <w:rsid w:val="00DF0056"/>
    <w:rsid w:val="00DF02E5"/>
    <w:rsid w:val="00DF1D14"/>
    <w:rsid w:val="00DF6238"/>
    <w:rsid w:val="00E0118F"/>
    <w:rsid w:val="00E109C4"/>
    <w:rsid w:val="00E10B06"/>
    <w:rsid w:val="00E1215C"/>
    <w:rsid w:val="00E1512C"/>
    <w:rsid w:val="00E2139C"/>
    <w:rsid w:val="00E3447F"/>
    <w:rsid w:val="00E34BC4"/>
    <w:rsid w:val="00E356BB"/>
    <w:rsid w:val="00E377D7"/>
    <w:rsid w:val="00E37DAF"/>
    <w:rsid w:val="00E40651"/>
    <w:rsid w:val="00E46E6E"/>
    <w:rsid w:val="00E51B18"/>
    <w:rsid w:val="00E5740A"/>
    <w:rsid w:val="00E6409C"/>
    <w:rsid w:val="00E6737E"/>
    <w:rsid w:val="00E70408"/>
    <w:rsid w:val="00E72DFC"/>
    <w:rsid w:val="00E7487D"/>
    <w:rsid w:val="00E82A45"/>
    <w:rsid w:val="00E87A18"/>
    <w:rsid w:val="00E91BE8"/>
    <w:rsid w:val="00E96266"/>
    <w:rsid w:val="00E96728"/>
    <w:rsid w:val="00EA27DD"/>
    <w:rsid w:val="00EA5880"/>
    <w:rsid w:val="00EB10A9"/>
    <w:rsid w:val="00EC1D26"/>
    <w:rsid w:val="00EC246C"/>
    <w:rsid w:val="00ED3218"/>
    <w:rsid w:val="00ED3A92"/>
    <w:rsid w:val="00ED5A9E"/>
    <w:rsid w:val="00ED76C1"/>
    <w:rsid w:val="00EE5888"/>
    <w:rsid w:val="00EE5F91"/>
    <w:rsid w:val="00EF25F0"/>
    <w:rsid w:val="00EF2F16"/>
    <w:rsid w:val="00F00A95"/>
    <w:rsid w:val="00F06A8E"/>
    <w:rsid w:val="00F07586"/>
    <w:rsid w:val="00F107D5"/>
    <w:rsid w:val="00F1226C"/>
    <w:rsid w:val="00F2098A"/>
    <w:rsid w:val="00F24B60"/>
    <w:rsid w:val="00F27A45"/>
    <w:rsid w:val="00F35F54"/>
    <w:rsid w:val="00F429C2"/>
    <w:rsid w:val="00F42B24"/>
    <w:rsid w:val="00F43CB0"/>
    <w:rsid w:val="00F47006"/>
    <w:rsid w:val="00F47AF9"/>
    <w:rsid w:val="00F513D7"/>
    <w:rsid w:val="00F544CC"/>
    <w:rsid w:val="00F63E2D"/>
    <w:rsid w:val="00F7023C"/>
    <w:rsid w:val="00F721C7"/>
    <w:rsid w:val="00F734A8"/>
    <w:rsid w:val="00F73DE2"/>
    <w:rsid w:val="00F804ED"/>
    <w:rsid w:val="00F8540F"/>
    <w:rsid w:val="00F85614"/>
    <w:rsid w:val="00F856D2"/>
    <w:rsid w:val="00FB08CE"/>
    <w:rsid w:val="00FB110E"/>
    <w:rsid w:val="00FB6459"/>
    <w:rsid w:val="00FB73D3"/>
    <w:rsid w:val="00FC026D"/>
    <w:rsid w:val="00FC350F"/>
    <w:rsid w:val="00FD1DD7"/>
    <w:rsid w:val="00FD4BB4"/>
    <w:rsid w:val="00FE5867"/>
    <w:rsid w:val="00FF339E"/>
    <w:rsid w:val="00FF3671"/>
    <w:rsid w:val="00FF63D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106</TotalTime>
  <Pages>4</Pages>
  <Words>1175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147</cp:revision>
  <dcterms:created xsi:type="dcterms:W3CDTF">2021-09-20T13:53:00Z</dcterms:created>
  <dcterms:modified xsi:type="dcterms:W3CDTF">2021-09-29T11:09:00Z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